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BBEB8" w14:textId="77777777" w:rsidR="005B1FBB" w:rsidRDefault="005B1FBB"/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2"/>
      </w:tblGrid>
      <w:tr w:rsidR="008D4425" w:rsidRPr="00F25641" w14:paraId="5C27302D" w14:textId="77777777" w:rsidTr="006869BB">
        <w:tc>
          <w:tcPr>
            <w:tcW w:w="9498" w:type="dxa"/>
          </w:tcPr>
          <w:p w14:paraId="407ECD66" w14:textId="2BD565D7" w:rsidR="00FB627A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B7335">
              <w:rPr>
                <w:rFonts w:ascii="Bookman Old Style" w:hAnsi="Bookman Old Style"/>
                <w:b/>
                <w:sz w:val="28"/>
                <w:szCs w:val="28"/>
              </w:rPr>
              <w:t>Mittagsangebot im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Waldheim</w:t>
            </w:r>
          </w:p>
          <w:p w14:paraId="167986FE" w14:textId="0798D663" w:rsidR="00FB627A" w:rsidRPr="00CF2B72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B7335">
              <w:rPr>
                <w:rFonts w:ascii="Bookman Old Style" w:hAnsi="Bookman Old Style"/>
                <w:b/>
                <w:sz w:val="28"/>
                <w:szCs w:val="28"/>
              </w:rPr>
              <w:t>in der Woche vom</w:t>
            </w:r>
            <w:r w:rsidR="003D406E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9D22E7">
              <w:rPr>
                <w:rFonts w:ascii="Bookman Old Style" w:hAnsi="Bookman Old Style"/>
                <w:b/>
                <w:sz w:val="28"/>
                <w:szCs w:val="28"/>
              </w:rPr>
              <w:t>19</w:t>
            </w:r>
            <w:r w:rsidR="00ED689A">
              <w:rPr>
                <w:rFonts w:ascii="Bookman Old Style" w:hAnsi="Bookman Old Style"/>
                <w:b/>
                <w:sz w:val="28"/>
                <w:szCs w:val="28"/>
              </w:rPr>
              <w:t>.03</w:t>
            </w:r>
            <w:r w:rsidR="00C21915">
              <w:rPr>
                <w:rFonts w:ascii="Bookman Old Style" w:hAnsi="Bookman Old Style"/>
                <w:b/>
                <w:sz w:val="28"/>
                <w:szCs w:val="28"/>
              </w:rPr>
              <w:t>.</w:t>
            </w:r>
            <w:r w:rsidR="00D06DCD">
              <w:rPr>
                <w:rFonts w:ascii="Bookman Old Style" w:hAnsi="Bookman Old Style"/>
                <w:b/>
                <w:sz w:val="28"/>
                <w:szCs w:val="28"/>
              </w:rPr>
              <w:t>-</w:t>
            </w:r>
            <w:r w:rsidR="007A041B">
              <w:rPr>
                <w:rFonts w:ascii="Bookman Old Style" w:hAnsi="Bookman Old Style"/>
                <w:b/>
                <w:sz w:val="28"/>
                <w:szCs w:val="28"/>
              </w:rPr>
              <w:t>22</w:t>
            </w:r>
            <w:r w:rsidR="0099081B">
              <w:rPr>
                <w:rFonts w:ascii="Bookman Old Style" w:hAnsi="Bookman Old Style"/>
                <w:b/>
                <w:sz w:val="28"/>
                <w:szCs w:val="28"/>
              </w:rPr>
              <w:t>.03</w:t>
            </w:r>
            <w:r w:rsidR="00C21915">
              <w:rPr>
                <w:rFonts w:ascii="Bookman Old Style" w:hAnsi="Bookman Old Style"/>
                <w:b/>
                <w:sz w:val="28"/>
                <w:szCs w:val="28"/>
              </w:rPr>
              <w:t>.</w:t>
            </w:r>
            <w:r w:rsidRPr="002B7335">
              <w:rPr>
                <w:rFonts w:ascii="Bookman Old Style" w:hAnsi="Bookman Old Style"/>
                <w:b/>
                <w:sz w:val="28"/>
                <w:szCs w:val="28"/>
              </w:rPr>
              <w:t xml:space="preserve"> KW</w:t>
            </w:r>
            <w:r w:rsidR="00A90200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ED689A">
              <w:rPr>
                <w:rFonts w:ascii="Bookman Old Style" w:hAnsi="Bookman Old Style"/>
                <w:b/>
                <w:sz w:val="28"/>
                <w:szCs w:val="28"/>
              </w:rPr>
              <w:t>1</w:t>
            </w:r>
            <w:r w:rsidR="007A041B">
              <w:rPr>
                <w:rFonts w:ascii="Bookman Old Style" w:hAnsi="Bookman Old Style"/>
                <w:b/>
                <w:sz w:val="28"/>
                <w:szCs w:val="28"/>
              </w:rPr>
              <w:t>2</w:t>
            </w:r>
          </w:p>
          <w:p w14:paraId="4F3C799E" w14:textId="77777777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5E1276D7" w14:textId="5C880EE0" w:rsidR="00FB627A" w:rsidRPr="00F3014B" w:rsidRDefault="00F3014B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F3014B">
              <w:rPr>
                <w:rFonts w:ascii="Bookman Old Style" w:hAnsi="Bookman Old Style"/>
                <w:b/>
                <w:sz w:val="28"/>
                <w:szCs w:val="28"/>
              </w:rPr>
              <w:t>Menu</w:t>
            </w:r>
            <w:r w:rsidR="001229E8"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  <w:r w:rsidRPr="00F3014B">
              <w:rPr>
                <w:rFonts w:ascii="Bookman Old Style" w:hAnsi="Bookman Old Style"/>
                <w:b/>
                <w:sz w:val="28"/>
                <w:szCs w:val="28"/>
              </w:rPr>
              <w:t xml:space="preserve"> 1</w:t>
            </w:r>
          </w:p>
          <w:p w14:paraId="1D25218B" w14:textId="78C86788" w:rsidR="00E01EC1" w:rsidRDefault="00551688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Fleischbällchen al arabiatta mit </w:t>
            </w:r>
            <w:r w:rsidR="00641ABD">
              <w:rPr>
                <w:rFonts w:ascii="Bookman Old Style" w:hAnsi="Bookman Old Style"/>
                <w:bCs/>
                <w:sz w:val="28"/>
                <w:szCs w:val="28"/>
              </w:rPr>
              <w:t>Pasta</w:t>
            </w:r>
          </w:p>
          <w:p w14:paraId="092008B9" w14:textId="6007F08D" w:rsidR="00400603" w:rsidRDefault="00E01EC1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                                                              </w:t>
            </w:r>
            <w:r w:rsidR="0019495A">
              <w:rPr>
                <w:rFonts w:ascii="Bookman Old Style" w:hAnsi="Bookman Old Style"/>
                <w:bCs/>
                <w:sz w:val="28"/>
                <w:szCs w:val="28"/>
              </w:rPr>
              <w:t xml:space="preserve">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</w:t>
            </w:r>
            <w:r w:rsidR="00914BFC">
              <w:rPr>
                <w:rFonts w:ascii="Bookman Old Style" w:hAnsi="Bookman Old Style"/>
                <w:bCs/>
                <w:sz w:val="28"/>
                <w:szCs w:val="28"/>
              </w:rPr>
              <w:t>11,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914BFC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410C2DD3" w14:textId="77777777" w:rsidR="00400603" w:rsidRPr="00926197" w:rsidRDefault="00400603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05660B26" w14:textId="77777777" w:rsidR="00FB627A" w:rsidRPr="00BE6666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>Menu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 xml:space="preserve"> 2 Vegetarisch </w:t>
            </w:r>
          </w:p>
          <w:p w14:paraId="7205C874" w14:textId="27F1FAD1" w:rsidR="005A7915" w:rsidRDefault="00066C62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Gefüllte Portobello</w:t>
            </w:r>
            <w:r w:rsidR="008B0B73">
              <w:rPr>
                <w:rFonts w:ascii="Bookman Old Style" w:hAnsi="Bookman Old Style"/>
                <w:bCs/>
                <w:sz w:val="28"/>
                <w:szCs w:val="28"/>
              </w:rPr>
              <w:t xml:space="preserve">-Pilze mit </w:t>
            </w:r>
            <w:r w:rsidR="006F3AFA">
              <w:rPr>
                <w:rFonts w:ascii="Bookman Old Style" w:hAnsi="Bookman Old Style"/>
                <w:bCs/>
                <w:sz w:val="28"/>
                <w:szCs w:val="28"/>
              </w:rPr>
              <w:t>Tabuleh</w:t>
            </w:r>
            <w:r w:rsidR="008B0B73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6F3AFA">
              <w:rPr>
                <w:rFonts w:ascii="Bookman Old Style" w:hAnsi="Bookman Old Style"/>
                <w:bCs/>
                <w:sz w:val="28"/>
                <w:szCs w:val="28"/>
              </w:rPr>
              <w:t xml:space="preserve">auf </w:t>
            </w:r>
            <w:r w:rsidR="005803C9">
              <w:rPr>
                <w:rFonts w:ascii="Bookman Old Style" w:hAnsi="Bookman Old Style"/>
                <w:bCs/>
                <w:sz w:val="28"/>
                <w:szCs w:val="28"/>
              </w:rPr>
              <w:t>Pak Choi-Frischkäsesauce</w:t>
            </w:r>
          </w:p>
          <w:p w14:paraId="7269C231" w14:textId="18B89ECB" w:rsidR="00FB627A" w:rsidRPr="00926197" w:rsidRDefault="00525B0D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                                                  </w:t>
            </w:r>
            <w:r w:rsidR="00387A0C">
              <w:rPr>
                <w:rFonts w:ascii="Bookman Old Style" w:hAnsi="Bookman Old Style"/>
                <w:bCs/>
                <w:sz w:val="28"/>
                <w:szCs w:val="28"/>
              </w:rPr>
              <w:t xml:space="preserve">       </w:t>
            </w:r>
            <w:r w:rsidR="00777DA3">
              <w:rPr>
                <w:rFonts w:ascii="Bookman Old Style" w:hAnsi="Bookman Old Style"/>
                <w:bCs/>
                <w:sz w:val="28"/>
                <w:szCs w:val="28"/>
              </w:rPr>
              <w:t xml:space="preserve">    </w:t>
            </w:r>
            <w:r w:rsidR="00387A0C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BD6D74">
              <w:rPr>
                <w:rFonts w:ascii="Bookman Old Style" w:hAnsi="Bookman Old Style"/>
                <w:bCs/>
                <w:sz w:val="28"/>
                <w:szCs w:val="28"/>
              </w:rPr>
              <w:t xml:space="preserve">    </w:t>
            </w:r>
            <w:r w:rsidR="00947AF1">
              <w:rPr>
                <w:rFonts w:ascii="Bookman Old Style" w:hAnsi="Bookman Old Style"/>
                <w:bCs/>
                <w:sz w:val="28"/>
                <w:szCs w:val="28"/>
              </w:rPr>
              <w:t xml:space="preserve">  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11,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5E4BB4EE" w14:textId="77777777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28AE181F" w14:textId="77777777" w:rsidR="00387A0C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>Menu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 xml:space="preserve"> 3</w:t>
            </w:r>
          </w:p>
          <w:p w14:paraId="2B827DF3" w14:textId="0687F9FB" w:rsidR="00C02BCC" w:rsidRPr="00C02BCC" w:rsidRDefault="005F4148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Lamm</w:t>
            </w:r>
            <w:r w:rsidR="00494892">
              <w:rPr>
                <w:rFonts w:ascii="Bookman Old Style" w:hAnsi="Bookman Old Style"/>
                <w:bCs/>
                <w:sz w:val="28"/>
                <w:szCs w:val="28"/>
              </w:rPr>
              <w:t>fleisch in Bohnen-Tomatenragout mit Kartoffeln</w:t>
            </w:r>
          </w:p>
          <w:p w14:paraId="7B28F8D5" w14:textId="7614FA44" w:rsidR="00FB627A" w:rsidRPr="004C551C" w:rsidRDefault="00947AF1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                                                                    </w:t>
            </w:r>
            <w:r w:rsidR="00525336">
              <w:rPr>
                <w:rFonts w:ascii="Bookman Old Style" w:hAnsi="Bookman Old Style"/>
                <w:bCs/>
                <w:sz w:val="28"/>
                <w:szCs w:val="28"/>
              </w:rPr>
              <w:t>1</w:t>
            </w:r>
            <w:r w:rsidR="00965152">
              <w:rPr>
                <w:rFonts w:ascii="Bookman Old Style" w:hAnsi="Bookman Old Style"/>
                <w:bCs/>
                <w:sz w:val="28"/>
                <w:szCs w:val="28"/>
              </w:rPr>
              <w:t>3</w:t>
            </w:r>
            <w:r w:rsidR="00525336">
              <w:rPr>
                <w:rFonts w:ascii="Bookman Old Style" w:hAnsi="Bookman Old Style"/>
                <w:bCs/>
                <w:sz w:val="28"/>
                <w:szCs w:val="28"/>
              </w:rPr>
              <w:t>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525336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6DDF0D8B" w14:textId="3DFD9635" w:rsidR="00FB627A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5B3BF243" w14:textId="6AAF98BD" w:rsidR="007E677E" w:rsidRDefault="00777DA3" w:rsidP="00FF6A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777DA3">
              <w:rPr>
                <w:rFonts w:ascii="Bookman Old Style" w:hAnsi="Bookman Old Style"/>
                <w:b/>
                <w:sz w:val="28"/>
                <w:szCs w:val="28"/>
              </w:rPr>
              <w:t>Menu</w:t>
            </w:r>
            <w:r w:rsidR="001229E8"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  <w:r w:rsidRPr="00777DA3">
              <w:rPr>
                <w:rFonts w:ascii="Bookman Old Style" w:hAnsi="Bookman Old Style"/>
                <w:b/>
                <w:sz w:val="28"/>
                <w:szCs w:val="28"/>
              </w:rPr>
              <w:t xml:space="preserve"> 4</w:t>
            </w:r>
          </w:p>
          <w:p w14:paraId="5478F6BA" w14:textId="5BBA0025" w:rsidR="007E677E" w:rsidRDefault="001248EE" w:rsidP="00FF6A97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Schnitzel</w:t>
            </w:r>
            <w:r w:rsidR="009212D1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EE68C4">
              <w:rPr>
                <w:rFonts w:ascii="Bookman Old Style" w:hAnsi="Bookman Old Style"/>
                <w:bCs/>
                <w:sz w:val="28"/>
                <w:szCs w:val="28"/>
              </w:rPr>
              <w:t>T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>äschle auf Kohlrabi</w:t>
            </w:r>
            <w:r w:rsidR="002E70B8">
              <w:rPr>
                <w:rFonts w:ascii="Bookman Old Style" w:hAnsi="Bookman Old Style"/>
                <w:bCs/>
                <w:sz w:val="28"/>
                <w:szCs w:val="28"/>
              </w:rPr>
              <w:t>-</w:t>
            </w:r>
            <w:r w:rsidR="006C48E1">
              <w:rPr>
                <w:rFonts w:ascii="Bookman Old Style" w:hAnsi="Bookman Old Style"/>
                <w:bCs/>
                <w:sz w:val="28"/>
                <w:szCs w:val="28"/>
              </w:rPr>
              <w:t>Kartoffelpüree</w:t>
            </w:r>
          </w:p>
          <w:p w14:paraId="7F0F5F71" w14:textId="5E98C426" w:rsidR="00777DA3" w:rsidRDefault="007E677E" w:rsidP="00FF6A97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</w:t>
            </w:r>
            <w:r w:rsidR="000B3301">
              <w:rPr>
                <w:rFonts w:ascii="Bookman Old Style" w:hAnsi="Bookman Old Style"/>
                <w:bCs/>
                <w:sz w:val="28"/>
                <w:szCs w:val="28"/>
              </w:rPr>
              <w:t xml:space="preserve">      </w:t>
            </w:r>
            <w:r w:rsidR="009B3237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4D308F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</w:t>
            </w:r>
            <w:r w:rsidR="00EE5D7D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</w:t>
            </w:r>
            <w:r w:rsidR="00A627E0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     </w:t>
            </w:r>
            <w:r w:rsidR="00BF66CF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</w:t>
            </w:r>
            <w:r w:rsidR="00777DA3">
              <w:rPr>
                <w:rFonts w:ascii="Bookman Old Style" w:hAnsi="Bookman Old Style"/>
                <w:bCs/>
                <w:sz w:val="28"/>
                <w:szCs w:val="28"/>
              </w:rPr>
              <w:t>14,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254511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64CFEBE9" w14:textId="77777777" w:rsidR="00777DA3" w:rsidRPr="00926197" w:rsidRDefault="00777DA3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3EE00B78" w14:textId="270742AC" w:rsidR="00EB6E00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>Menu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  <w:r w:rsidRPr="00BE6666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777DA3">
              <w:rPr>
                <w:rFonts w:ascii="Bookman Old Style" w:hAnsi="Bookman Old Style"/>
                <w:b/>
                <w:sz w:val="28"/>
                <w:szCs w:val="28"/>
              </w:rPr>
              <w:t>5</w:t>
            </w:r>
          </w:p>
          <w:p w14:paraId="70FB0315" w14:textId="1691D48E" w:rsidR="00D61398" w:rsidRPr="00D61398" w:rsidRDefault="00B56F0E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Paniertes Seelachsfilet mit </w:t>
            </w:r>
            <w:r w:rsidR="00CE702A">
              <w:rPr>
                <w:rFonts w:ascii="Bookman Old Style" w:hAnsi="Bookman Old Style"/>
                <w:bCs/>
                <w:sz w:val="28"/>
                <w:szCs w:val="28"/>
              </w:rPr>
              <w:t>Sesam, Remoulade</w:t>
            </w:r>
            <w:r w:rsidR="00190257">
              <w:rPr>
                <w:rFonts w:ascii="Bookman Old Style" w:hAnsi="Bookman Old Style"/>
                <w:bCs/>
                <w:sz w:val="28"/>
                <w:szCs w:val="28"/>
              </w:rPr>
              <w:t xml:space="preserve"> und Radieschen-Kartoffelsalat</w:t>
            </w:r>
          </w:p>
          <w:p w14:paraId="5CCC4059" w14:textId="4F30ED12" w:rsidR="00FB627A" w:rsidRPr="00926197" w:rsidRDefault="00EB6E00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                                             </w:t>
            </w:r>
            <w:r w:rsidR="00F57B0C">
              <w:rPr>
                <w:rFonts w:ascii="Bookman Old Style" w:hAnsi="Bookman Old Style"/>
                <w:bCs/>
                <w:sz w:val="28"/>
                <w:szCs w:val="28"/>
              </w:rPr>
              <w:t xml:space="preserve">    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</w:t>
            </w:r>
            <w:r w:rsidR="000B258E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401D5B">
              <w:rPr>
                <w:rFonts w:ascii="Bookman Old Style" w:hAnsi="Bookman Old Style"/>
                <w:bCs/>
                <w:sz w:val="28"/>
                <w:szCs w:val="28"/>
              </w:rPr>
              <w:t>14,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401D5B">
              <w:rPr>
                <w:rFonts w:ascii="Bookman Old Style" w:hAnsi="Bookman Old Style"/>
                <w:bCs/>
                <w:sz w:val="28"/>
                <w:szCs w:val="28"/>
              </w:rPr>
              <w:t xml:space="preserve">0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>€</w:t>
            </w:r>
          </w:p>
          <w:p w14:paraId="22CD7C50" w14:textId="77777777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1C9E65B3" w14:textId="77777777" w:rsidR="00FF37ED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EC1">
              <w:rPr>
                <w:rFonts w:ascii="Bookman Old Style" w:hAnsi="Bookman Old Style"/>
                <w:b/>
                <w:sz w:val="28"/>
                <w:szCs w:val="28"/>
              </w:rPr>
              <w:t>Tagessupp</w:t>
            </w:r>
            <w:r w:rsidR="00752BB0">
              <w:rPr>
                <w:rFonts w:ascii="Bookman Old Style" w:hAnsi="Bookman Old Style"/>
                <w:b/>
                <w:sz w:val="28"/>
                <w:szCs w:val="28"/>
              </w:rPr>
              <w:t>e</w:t>
            </w:r>
          </w:p>
          <w:p w14:paraId="2A551DB6" w14:textId="26C3528D" w:rsidR="00FB627A" w:rsidRPr="00A575D6" w:rsidRDefault="00FC1010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Kraut</w:t>
            </w:r>
            <w:r w:rsidR="00B40DCF">
              <w:rPr>
                <w:rFonts w:ascii="Bookman Old Style" w:hAnsi="Bookman Old Style"/>
                <w:bCs/>
                <w:sz w:val="28"/>
                <w:szCs w:val="28"/>
              </w:rPr>
              <w:t>s</w:t>
            </w:r>
            <w:r w:rsidR="003D1CA8">
              <w:rPr>
                <w:rFonts w:ascii="Bookman Old Style" w:hAnsi="Bookman Old Style"/>
                <w:bCs/>
                <w:sz w:val="28"/>
                <w:szCs w:val="28"/>
              </w:rPr>
              <w:t>uppe</w:t>
            </w:r>
            <w:r w:rsidR="00644A0A">
              <w:rPr>
                <w:rFonts w:ascii="Bookman Old Style" w:hAnsi="Bookman Old Style"/>
                <w:bCs/>
                <w:sz w:val="28"/>
                <w:szCs w:val="28"/>
              </w:rPr>
              <w:t xml:space="preserve"> mit In</w:t>
            </w:r>
            <w:r w:rsidR="005F41D3">
              <w:rPr>
                <w:rFonts w:ascii="Bookman Old Style" w:hAnsi="Bookman Old Style"/>
                <w:bCs/>
                <w:sz w:val="28"/>
                <w:szCs w:val="28"/>
              </w:rPr>
              <w:t xml:space="preserve">gwer                     </w:t>
            </w:r>
            <w:r w:rsidR="009C2CD7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 xml:space="preserve">    </w:t>
            </w:r>
            <w:r w:rsidR="00463902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 xml:space="preserve">        </w:t>
            </w:r>
            <w:r w:rsidR="009557BF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245FA0">
              <w:rPr>
                <w:rFonts w:ascii="Bookman Old Style" w:hAnsi="Bookman Old Style"/>
                <w:bCs/>
                <w:sz w:val="28"/>
                <w:szCs w:val="28"/>
              </w:rPr>
              <w:t xml:space="preserve">       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3,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1E618D4F" w14:textId="77777777" w:rsidR="00FB627A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1F76E066" w14:textId="77777777" w:rsidR="00FB627A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350B1ADA" w14:textId="77777777" w:rsidR="0026304C" w:rsidRDefault="00FB627A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EC1">
              <w:rPr>
                <w:rFonts w:ascii="Bookman Old Style" w:hAnsi="Bookman Old Style"/>
                <w:b/>
                <w:sz w:val="28"/>
                <w:szCs w:val="28"/>
              </w:rPr>
              <w:t>Tagesdessert</w:t>
            </w:r>
          </w:p>
          <w:p w14:paraId="37045591" w14:textId="4B6FEB00" w:rsidR="00FB627A" w:rsidRPr="0026304C" w:rsidRDefault="00FC1010" w:rsidP="00A35BE5">
            <w:pPr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Himbeer</w:t>
            </w:r>
            <w:r w:rsidR="00FD1B87">
              <w:rPr>
                <w:rFonts w:ascii="Bookman Old Style" w:hAnsi="Bookman Old Style"/>
                <w:bCs/>
                <w:sz w:val="28"/>
                <w:szCs w:val="28"/>
              </w:rPr>
              <w:t xml:space="preserve">-Schokoladetörtchen                          </w:t>
            </w:r>
            <w:r w:rsidR="003035A0">
              <w:rPr>
                <w:rFonts w:ascii="Bookman Old Style" w:hAnsi="Bookman Old Style"/>
                <w:bCs/>
                <w:sz w:val="28"/>
                <w:szCs w:val="28"/>
              </w:rPr>
              <w:t xml:space="preserve">    </w:t>
            </w:r>
            <w:r w:rsidR="0093748A">
              <w:rPr>
                <w:rFonts w:ascii="Bookman Old Style" w:hAnsi="Bookman Old Style"/>
                <w:bCs/>
                <w:sz w:val="28"/>
                <w:szCs w:val="28"/>
              </w:rPr>
              <w:t xml:space="preserve"> </w:t>
            </w:r>
            <w:r w:rsidR="000B258E">
              <w:rPr>
                <w:rFonts w:ascii="Bookman Old Style" w:hAnsi="Bookman Old Style"/>
                <w:bCs/>
                <w:sz w:val="28"/>
                <w:szCs w:val="28"/>
              </w:rPr>
              <w:t xml:space="preserve">          </w:t>
            </w:r>
            <w:r w:rsidR="00245FA0">
              <w:rPr>
                <w:rFonts w:ascii="Bookman Old Style" w:hAnsi="Bookman Old Style"/>
                <w:bCs/>
                <w:sz w:val="28"/>
                <w:szCs w:val="28"/>
              </w:rPr>
              <w:t xml:space="preserve">   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3,</w:t>
            </w:r>
            <w:r w:rsidR="00330331">
              <w:rPr>
                <w:rFonts w:ascii="Bookman Old Style" w:hAnsi="Bookman Old Style"/>
                <w:bCs/>
                <w:sz w:val="28"/>
                <w:szCs w:val="28"/>
              </w:rPr>
              <w:t>8</w:t>
            </w:r>
            <w:r w:rsidR="00FB627A">
              <w:rPr>
                <w:rFonts w:ascii="Bookman Old Style" w:hAnsi="Bookman Old Style"/>
                <w:bCs/>
                <w:sz w:val="28"/>
                <w:szCs w:val="28"/>
              </w:rPr>
              <w:t>0 €</w:t>
            </w:r>
          </w:p>
          <w:p w14:paraId="3C53628F" w14:textId="77777777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17039F2E" w14:textId="40C1ABCE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Alle Menues incl</w:t>
            </w:r>
            <w:r w:rsidR="003A3BC5">
              <w:rPr>
                <w:rFonts w:ascii="Bookman Old Style" w:hAnsi="Bookman Old Style"/>
                <w:bCs/>
                <w:sz w:val="28"/>
                <w:szCs w:val="28"/>
              </w:rPr>
              <w:t>.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 Tagessuppe oder kleinem Beilagensalat oder Tagesdessert</w:t>
            </w:r>
          </w:p>
          <w:p w14:paraId="00FE63E2" w14:textId="688F26F9" w:rsidR="00FB627A" w:rsidRPr="00926197" w:rsidRDefault="0056607E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>Änderungen vorbehalten</w:t>
            </w:r>
          </w:p>
          <w:p w14:paraId="3A4A831C" w14:textId="036C4446" w:rsidR="00FB627A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Zum Abholen bieten wir </w:t>
            </w:r>
            <w:r w:rsidR="00AF3E4F">
              <w:rPr>
                <w:rFonts w:ascii="Bookman Old Style" w:hAnsi="Bookman Old Style"/>
                <w:bCs/>
                <w:sz w:val="28"/>
                <w:szCs w:val="28"/>
              </w:rPr>
              <w:t>M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ehrweg-Pfandbehälter an </w:t>
            </w:r>
          </w:p>
          <w:p w14:paraId="7986E685" w14:textId="4A7ECD9B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p.Behälter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 w:rsidR="000B258E">
              <w:rPr>
                <w:rFonts w:ascii="Bookman Old Style" w:hAnsi="Bookman Old Style"/>
                <w:bCs/>
                <w:sz w:val="28"/>
                <w:szCs w:val="28"/>
              </w:rPr>
              <w:t xml:space="preserve">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>6,00 €</w:t>
            </w:r>
          </w:p>
          <w:p w14:paraId="474673E7" w14:textId="3CEEB598" w:rsidR="00FB627A" w:rsidRPr="00926197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oder Einwegbehälter </w:t>
            </w:r>
            <w:r w:rsidR="00AF3E4F">
              <w:rPr>
                <w:rFonts w:ascii="Bookman Old Style" w:hAnsi="Bookman Old Style"/>
                <w:bCs/>
                <w:sz w:val="28"/>
                <w:szCs w:val="28"/>
              </w:rPr>
              <w:t>b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iologisch abbaubar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 w:rsidR="000B258E">
              <w:rPr>
                <w:rFonts w:ascii="Bookman Old Style" w:hAnsi="Bookman Old Style"/>
                <w:bCs/>
                <w:sz w:val="28"/>
                <w:szCs w:val="28"/>
              </w:rPr>
              <w:t xml:space="preserve">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>1,00 €</w:t>
            </w:r>
          </w:p>
          <w:p w14:paraId="2E2C8B08" w14:textId="6B71B5D9" w:rsidR="00FB627A" w:rsidRDefault="00FB627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wiederverwendbare Pet </w:t>
            </w:r>
            <w:r w:rsidR="00EC4476">
              <w:rPr>
                <w:rFonts w:ascii="Bookman Old Style" w:hAnsi="Bookman Old Style"/>
                <w:bCs/>
                <w:sz w:val="28"/>
                <w:szCs w:val="28"/>
              </w:rPr>
              <w:t>B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ehälter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ab/>
            </w:r>
            <w:r w:rsidR="000B258E">
              <w:rPr>
                <w:rFonts w:ascii="Bookman Old Style" w:hAnsi="Bookman Old Style"/>
                <w:bCs/>
                <w:sz w:val="28"/>
                <w:szCs w:val="28"/>
              </w:rPr>
              <w:t xml:space="preserve">  </w:t>
            </w:r>
            <w:r>
              <w:rPr>
                <w:rFonts w:ascii="Bookman Old Style" w:hAnsi="Bookman Old Style"/>
                <w:bCs/>
                <w:sz w:val="28"/>
                <w:szCs w:val="28"/>
              </w:rPr>
              <w:t>1,00 €</w:t>
            </w:r>
          </w:p>
          <w:p w14:paraId="4B1F8932" w14:textId="77777777" w:rsidR="006E2F6D" w:rsidRDefault="006E2F6D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3B408C73" w14:textId="77777777" w:rsidR="00AE0920" w:rsidRDefault="00AE0920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110E011E" w14:textId="77777777" w:rsidR="009C2CD7" w:rsidRDefault="009C2CD7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31994941" w14:textId="4E6364DE" w:rsidR="007A38F1" w:rsidRPr="00600B5C" w:rsidRDefault="00C7560B" w:rsidP="00600B5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7560B">
              <w:rPr>
                <w:rFonts w:ascii="Bookman Old Style" w:hAnsi="Bookman Old Style"/>
                <w:b/>
                <w:sz w:val="28"/>
                <w:szCs w:val="28"/>
              </w:rPr>
              <w:t>Saisonales aus der Region</w:t>
            </w:r>
          </w:p>
          <w:p w14:paraId="562D0DAF" w14:textId="6A8E710C" w:rsidR="007A38F1" w:rsidRDefault="003A7BDE" w:rsidP="00D1458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Geschmorte</w:t>
            </w:r>
            <w:r w:rsidR="00934A9B">
              <w:rPr>
                <w:rFonts w:ascii="Bookman Old Style" w:hAnsi="Bookman Old Style"/>
                <w:sz w:val="28"/>
                <w:szCs w:val="28"/>
              </w:rPr>
              <w:t>s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Maishähnch</w:t>
            </w:r>
            <w:r w:rsidR="00934A9B">
              <w:rPr>
                <w:rFonts w:ascii="Bookman Old Style" w:hAnsi="Bookman Old Style"/>
                <w:sz w:val="28"/>
                <w:szCs w:val="28"/>
              </w:rPr>
              <w:t>en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9D339A">
              <w:rPr>
                <w:rFonts w:ascii="Bookman Old Style" w:hAnsi="Bookman Old Style"/>
                <w:sz w:val="28"/>
                <w:szCs w:val="28"/>
              </w:rPr>
              <w:t>/</w:t>
            </w:r>
            <w:r w:rsidR="0051501D">
              <w:rPr>
                <w:rFonts w:ascii="Bookman Old Style" w:hAnsi="Bookman Old Style"/>
                <w:sz w:val="28"/>
                <w:szCs w:val="28"/>
              </w:rPr>
              <w:t>Taboulé</w:t>
            </w:r>
            <w:r w:rsidR="009D339A">
              <w:rPr>
                <w:rFonts w:ascii="Bookman Old Style" w:hAnsi="Bookman Old Style"/>
                <w:sz w:val="28"/>
                <w:szCs w:val="28"/>
              </w:rPr>
              <w:t>/</w:t>
            </w:r>
            <w:r w:rsidR="00431F4B">
              <w:rPr>
                <w:rFonts w:ascii="Bookman Old Style" w:hAnsi="Bookman Old Style"/>
                <w:sz w:val="28"/>
                <w:szCs w:val="28"/>
              </w:rPr>
              <w:t>knackiger Salat</w:t>
            </w:r>
          </w:p>
          <w:p w14:paraId="1DD77CE0" w14:textId="0200678C" w:rsidR="00431F4B" w:rsidRDefault="00E066F7" w:rsidP="00D1458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Auberginen-Joghurt</w:t>
            </w:r>
            <w:r w:rsidR="00C72681">
              <w:rPr>
                <w:rFonts w:ascii="Bookman Old Style" w:hAnsi="Bookman Old Style"/>
                <w:sz w:val="28"/>
                <w:szCs w:val="28"/>
              </w:rPr>
              <w:t>/</w:t>
            </w:r>
          </w:p>
          <w:p w14:paraId="7B519529" w14:textId="441CF80D" w:rsidR="00DE292D" w:rsidRDefault="00DE292D" w:rsidP="00D1458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17,90 €</w:t>
            </w:r>
          </w:p>
          <w:p w14:paraId="59CE05A5" w14:textId="33EB71D8" w:rsidR="002B34B1" w:rsidRDefault="00BB1D11" w:rsidP="00D1458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Gumbo/Cr</w:t>
            </w:r>
            <w:r w:rsidR="009A4F34">
              <w:rPr>
                <w:rFonts w:ascii="Bookman Old Style" w:hAnsi="Bookman Old Style"/>
                <w:sz w:val="28"/>
                <w:szCs w:val="28"/>
              </w:rPr>
              <w:t>e</w:t>
            </w:r>
            <w:r>
              <w:rPr>
                <w:rFonts w:ascii="Bookman Old Style" w:hAnsi="Bookman Old Style"/>
                <w:sz w:val="28"/>
                <w:szCs w:val="28"/>
              </w:rPr>
              <w:t>olische</w:t>
            </w:r>
            <w:r w:rsidR="009A4F34">
              <w:rPr>
                <w:rFonts w:ascii="Bookman Old Style" w:hAnsi="Bookman Old Style"/>
                <w:sz w:val="28"/>
                <w:szCs w:val="28"/>
              </w:rPr>
              <w:t>r pikanter Eintopf/Garnelen/</w:t>
            </w:r>
            <w:r w:rsidR="0032384C">
              <w:rPr>
                <w:rFonts w:ascii="Bookman Old Style" w:hAnsi="Bookman Old Style"/>
                <w:sz w:val="28"/>
                <w:szCs w:val="28"/>
              </w:rPr>
              <w:t>Meeresfrüchte/</w:t>
            </w:r>
            <w:r w:rsidR="009A4F34">
              <w:rPr>
                <w:rFonts w:ascii="Bookman Old Style" w:hAnsi="Bookman Old Style"/>
                <w:sz w:val="28"/>
                <w:szCs w:val="28"/>
              </w:rPr>
              <w:t>Maishühn</w:t>
            </w:r>
            <w:r w:rsidR="00171161">
              <w:rPr>
                <w:rFonts w:ascii="Bookman Old Style" w:hAnsi="Bookman Old Style"/>
                <w:sz w:val="28"/>
                <w:szCs w:val="28"/>
              </w:rPr>
              <w:t>chen</w:t>
            </w:r>
            <w:r w:rsidR="009A4F34">
              <w:rPr>
                <w:rFonts w:ascii="Bookman Old Style" w:hAnsi="Bookman Old Style"/>
                <w:sz w:val="28"/>
                <w:szCs w:val="28"/>
              </w:rPr>
              <w:t>/</w:t>
            </w:r>
            <w:r w:rsidR="003A6B46">
              <w:rPr>
                <w:rFonts w:ascii="Bookman Old Style" w:hAnsi="Bookman Old Style"/>
                <w:sz w:val="28"/>
                <w:szCs w:val="28"/>
              </w:rPr>
              <w:t>Chorizo/Gemüse/</w:t>
            </w:r>
          </w:p>
          <w:p w14:paraId="0A243EED" w14:textId="3368B243" w:rsidR="0094106C" w:rsidRDefault="00AA632B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Reis</w:t>
            </w:r>
            <w:r w:rsidR="00BB50D1">
              <w:rPr>
                <w:rFonts w:ascii="Bookman Old Style" w:hAnsi="Bookman Old Style"/>
                <w:sz w:val="28"/>
                <w:szCs w:val="28"/>
              </w:rPr>
              <w:t>nudeln</w:t>
            </w:r>
          </w:p>
          <w:p w14:paraId="76B561F3" w14:textId="1E970350" w:rsidR="005E7E90" w:rsidRDefault="005E7E90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19,20 €</w:t>
            </w:r>
          </w:p>
          <w:p w14:paraId="6A1D714A" w14:textId="0AA63BCE" w:rsidR="006D2CB1" w:rsidRDefault="00ED689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Lammschulter</w:t>
            </w:r>
            <w:r w:rsidR="000E0353">
              <w:rPr>
                <w:rFonts w:ascii="Bookman Old Style" w:hAnsi="Bookman Old Style"/>
                <w:sz w:val="28"/>
                <w:szCs w:val="28"/>
              </w:rPr>
              <w:t>/Cabernetsauce/Süsskartoffelauflauf/</w:t>
            </w:r>
          </w:p>
          <w:p w14:paraId="7E9C23C7" w14:textId="3A0DC3EF" w:rsidR="00BB1D11" w:rsidRDefault="00BB1D11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Gebratene Gemüse</w:t>
            </w:r>
          </w:p>
          <w:p w14:paraId="453F45CF" w14:textId="218B1111" w:rsidR="0094106C" w:rsidRDefault="00122ECF" w:rsidP="00E5370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704A10">
              <w:rPr>
                <w:rFonts w:ascii="Bookman Old Style" w:hAnsi="Bookman Old Style"/>
                <w:sz w:val="28"/>
                <w:szCs w:val="28"/>
              </w:rPr>
              <w:t>2</w:t>
            </w:r>
            <w:r>
              <w:rPr>
                <w:rFonts w:ascii="Bookman Old Style" w:hAnsi="Bookman Old Style"/>
                <w:sz w:val="28"/>
                <w:szCs w:val="28"/>
              </w:rPr>
              <w:t>,</w:t>
            </w:r>
            <w:r w:rsidR="00704A10">
              <w:rPr>
                <w:rFonts w:ascii="Bookman Old Style" w:hAnsi="Bookman Old Style"/>
                <w:sz w:val="28"/>
                <w:szCs w:val="28"/>
              </w:rPr>
              <w:t>5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42B2FA8C" w14:textId="6F978CF8" w:rsidR="000408B3" w:rsidRDefault="00DE292D" w:rsidP="00B65ED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Geschmorte</w:t>
            </w:r>
            <w:r w:rsidR="005C0C21">
              <w:rPr>
                <w:rFonts w:ascii="Bookman Old Style" w:hAnsi="Bookman Old Style"/>
                <w:sz w:val="28"/>
                <w:szCs w:val="28"/>
              </w:rPr>
              <w:t>s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Rinderbäckle </w:t>
            </w:r>
            <w:r w:rsidR="00C26188">
              <w:rPr>
                <w:rFonts w:ascii="Bookman Old Style" w:hAnsi="Bookman Old Style"/>
                <w:sz w:val="28"/>
                <w:szCs w:val="28"/>
              </w:rPr>
              <w:t>/Calvados/</w:t>
            </w:r>
            <w:r w:rsidR="008B3C05">
              <w:rPr>
                <w:rFonts w:ascii="Bookman Old Style" w:hAnsi="Bookman Old Style"/>
                <w:sz w:val="28"/>
                <w:szCs w:val="28"/>
              </w:rPr>
              <w:t>gebratener grüner Spargel/</w:t>
            </w:r>
            <w:r w:rsidR="00732D10">
              <w:rPr>
                <w:rFonts w:ascii="Bookman Old Style" w:hAnsi="Bookman Old Style"/>
                <w:sz w:val="28"/>
                <w:szCs w:val="28"/>
              </w:rPr>
              <w:t>Bärlauch</w:t>
            </w:r>
            <w:r w:rsidR="002E51AF">
              <w:rPr>
                <w:rFonts w:ascii="Bookman Old Style" w:hAnsi="Bookman Old Style"/>
                <w:sz w:val="28"/>
                <w:szCs w:val="28"/>
              </w:rPr>
              <w:t>-</w:t>
            </w:r>
            <w:r w:rsidR="002D7D2A">
              <w:rPr>
                <w:rFonts w:ascii="Bookman Old Style" w:hAnsi="Bookman Old Style"/>
                <w:sz w:val="28"/>
                <w:szCs w:val="28"/>
              </w:rPr>
              <w:t>Kartoffelstampf</w:t>
            </w:r>
          </w:p>
          <w:p w14:paraId="1D6BF60B" w14:textId="31EFF063" w:rsidR="008B3C05" w:rsidRDefault="002D7D2A" w:rsidP="00B65ED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5E79E0">
              <w:rPr>
                <w:rFonts w:ascii="Bookman Old Style" w:hAnsi="Bookman Old Style"/>
                <w:sz w:val="28"/>
                <w:szCs w:val="28"/>
              </w:rPr>
              <w:t>2</w:t>
            </w:r>
            <w:r>
              <w:rPr>
                <w:rFonts w:ascii="Bookman Old Style" w:hAnsi="Bookman Old Style"/>
                <w:sz w:val="28"/>
                <w:szCs w:val="28"/>
              </w:rPr>
              <w:t>,60 €</w:t>
            </w:r>
          </w:p>
          <w:p w14:paraId="3C2BBF14" w14:textId="121589CE" w:rsidR="000D0ECA" w:rsidRDefault="000D0ECA" w:rsidP="000D0EC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Rindersteak vom Angus Rind/Speck-Bohnengemüs</w:t>
            </w:r>
            <w:r w:rsidR="00CD7063">
              <w:rPr>
                <w:rFonts w:ascii="Bookman Old Style" w:hAnsi="Bookman Old Style"/>
                <w:sz w:val="28"/>
                <w:szCs w:val="28"/>
              </w:rPr>
              <w:t>e</w:t>
            </w:r>
            <w:r w:rsidR="00D64B4B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Rotweinzwiebeln/hausgemachten Rösti</w:t>
            </w:r>
          </w:p>
          <w:p w14:paraId="7EF52283" w14:textId="159EE5C6" w:rsidR="00EB03A8" w:rsidRDefault="000D0ECA" w:rsidP="00B92B9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E32F91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,90 €</w:t>
            </w:r>
          </w:p>
          <w:p w14:paraId="2305E867" w14:textId="77777777" w:rsidR="00FB627A" w:rsidRPr="002242DD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2242DD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Tapas der Woche </w:t>
            </w:r>
          </w:p>
          <w:p w14:paraId="34B1760F" w14:textId="18AEC299" w:rsidR="00FB627A" w:rsidRDefault="00FA11FA" w:rsidP="00E8267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Zwiebelh</w:t>
            </w:r>
            <w:r w:rsidR="0096214B">
              <w:rPr>
                <w:rFonts w:ascii="Bookman Old Style" w:hAnsi="Bookman Old Style"/>
                <w:sz w:val="28"/>
                <w:szCs w:val="28"/>
              </w:rPr>
              <w:t>ähnchen i</w:t>
            </w:r>
            <w:r w:rsidR="00B0401F">
              <w:rPr>
                <w:rFonts w:ascii="Bookman Old Style" w:hAnsi="Bookman Old Style"/>
                <w:sz w:val="28"/>
                <w:szCs w:val="28"/>
              </w:rPr>
              <w:t>n rot</w:t>
            </w:r>
            <w:r w:rsidR="0096214B">
              <w:rPr>
                <w:rFonts w:ascii="Bookman Old Style" w:hAnsi="Bookman Old Style"/>
                <w:sz w:val="28"/>
                <w:szCs w:val="28"/>
              </w:rPr>
              <w:t xml:space="preserve">em </w:t>
            </w:r>
            <w:r w:rsidR="008A748A">
              <w:rPr>
                <w:rFonts w:ascii="Bookman Old Style" w:hAnsi="Bookman Old Style"/>
                <w:sz w:val="28"/>
                <w:szCs w:val="28"/>
              </w:rPr>
              <w:t>Kokos-</w:t>
            </w:r>
            <w:r w:rsidR="0096214B">
              <w:rPr>
                <w:rFonts w:ascii="Bookman Old Style" w:hAnsi="Bookman Old Style"/>
                <w:sz w:val="28"/>
                <w:szCs w:val="28"/>
              </w:rPr>
              <w:t>Curry mit Gemüse</w:t>
            </w:r>
          </w:p>
          <w:p w14:paraId="170AF199" w14:textId="14876D9D" w:rsidR="00FB627A" w:rsidRDefault="000D5212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10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,90 €</w:t>
            </w:r>
          </w:p>
          <w:p w14:paraId="19E32D63" w14:textId="50263DDE" w:rsidR="00FB627A" w:rsidRDefault="004573C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Mac ´n´</w:t>
            </w:r>
            <w:r w:rsidR="00F14645">
              <w:rPr>
                <w:rFonts w:ascii="Bookman Old Style" w:hAnsi="Bookman Old Style"/>
                <w:sz w:val="28"/>
                <w:szCs w:val="28"/>
              </w:rPr>
              <w:t xml:space="preserve">Cheese </w:t>
            </w:r>
            <w:r w:rsidR="0043499E">
              <w:rPr>
                <w:rFonts w:ascii="Bookman Old Style" w:hAnsi="Bookman Old Style"/>
                <w:sz w:val="28"/>
                <w:szCs w:val="28"/>
              </w:rPr>
              <w:t>-</w:t>
            </w:r>
            <w:r w:rsidR="00644761">
              <w:rPr>
                <w:rFonts w:ascii="Bookman Old Style" w:hAnsi="Bookman Old Style"/>
                <w:sz w:val="28"/>
                <w:szCs w:val="28"/>
              </w:rPr>
              <w:t>p</w:t>
            </w:r>
            <w:r w:rsidR="00F14645">
              <w:rPr>
                <w:rFonts w:ascii="Bookman Old Style" w:hAnsi="Bookman Old Style"/>
                <w:sz w:val="28"/>
                <w:szCs w:val="28"/>
              </w:rPr>
              <w:t>ulled Pork Praline mit Cole Slaw</w:t>
            </w:r>
            <w:r w:rsidR="00876808">
              <w:rPr>
                <w:rFonts w:ascii="Bookman Old Style" w:hAnsi="Bookman Old Style"/>
                <w:sz w:val="28"/>
                <w:szCs w:val="28"/>
              </w:rPr>
              <w:t xml:space="preserve"> und BBQ</w:t>
            </w:r>
          </w:p>
          <w:p w14:paraId="3B50E849" w14:textId="6B102A8B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9,</w:t>
            </w:r>
            <w:r w:rsidR="0055190D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601A5936" w14:textId="587702A4" w:rsidR="00F8702C" w:rsidRDefault="007775B2" w:rsidP="00841BA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gebackener Blumenkohl</w:t>
            </w:r>
            <w:r w:rsidR="00832EE9">
              <w:rPr>
                <w:rFonts w:ascii="Bookman Old Style" w:hAnsi="Bookman Old Style"/>
                <w:sz w:val="28"/>
                <w:szCs w:val="28"/>
              </w:rPr>
              <w:t>/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832EE9">
              <w:rPr>
                <w:rFonts w:ascii="Bookman Old Style" w:hAnsi="Bookman Old Style"/>
                <w:sz w:val="28"/>
                <w:szCs w:val="28"/>
              </w:rPr>
              <w:t>Indian Summer</w:t>
            </w:r>
            <w:r w:rsidR="00F6094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5126CF">
              <w:rPr>
                <w:rFonts w:ascii="Bookman Old Style" w:hAnsi="Bookman Old Style"/>
                <w:sz w:val="28"/>
                <w:szCs w:val="28"/>
              </w:rPr>
              <w:t>S</w:t>
            </w:r>
            <w:r w:rsidR="00F60947">
              <w:rPr>
                <w:rFonts w:ascii="Bookman Old Style" w:hAnsi="Bookman Old Style"/>
                <w:sz w:val="28"/>
                <w:szCs w:val="28"/>
              </w:rPr>
              <w:t>alat</w:t>
            </w:r>
          </w:p>
          <w:p w14:paraId="60470811" w14:textId="0184D635" w:rsidR="00FB627A" w:rsidRDefault="00176FCD" w:rsidP="00176FC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8,90 €</w:t>
            </w:r>
          </w:p>
          <w:p w14:paraId="17F35BE1" w14:textId="08C1992F" w:rsidR="00CE1943" w:rsidRPr="005E123D" w:rsidRDefault="005E123D" w:rsidP="00176FCD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5E123D">
              <w:rPr>
                <w:rFonts w:ascii="Bookman Old Style" w:hAnsi="Bookman Old Style"/>
                <w:b/>
                <w:bCs/>
                <w:sz w:val="28"/>
                <w:szCs w:val="28"/>
              </w:rPr>
              <w:t>Tapas Suprise</w:t>
            </w:r>
          </w:p>
          <w:p w14:paraId="2184ED22" w14:textId="5B113C4E" w:rsidR="005E123D" w:rsidRDefault="0047509C" w:rsidP="00176FC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 verschiedene Tapas nach unserer Art</w:t>
            </w:r>
          </w:p>
          <w:p w14:paraId="14C8722E" w14:textId="441F04D2" w:rsidR="005E123D" w:rsidRDefault="0047509C" w:rsidP="00CD569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29</w:t>
            </w:r>
            <w:r w:rsidR="006D3C37">
              <w:rPr>
                <w:rFonts w:ascii="Bookman Old Style" w:hAnsi="Bookman Old Style"/>
                <w:sz w:val="28"/>
                <w:szCs w:val="28"/>
              </w:rPr>
              <w:t>,00 €</w:t>
            </w:r>
          </w:p>
          <w:p w14:paraId="64182A6F" w14:textId="023BDB63" w:rsidR="00C73C73" w:rsidRPr="002127FE" w:rsidRDefault="002127FE" w:rsidP="00176FCD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2127FE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Dessert der Woche </w:t>
            </w:r>
          </w:p>
          <w:p w14:paraId="4432CE32" w14:textId="19540F74" w:rsidR="006A202A" w:rsidRDefault="002D7D2A" w:rsidP="00176FC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Weisses Schokoladentörtchen</w:t>
            </w:r>
            <w:r w:rsidR="00DE6022">
              <w:rPr>
                <w:rFonts w:ascii="Bookman Old Style" w:hAnsi="Bookman Old Style"/>
                <w:sz w:val="28"/>
                <w:szCs w:val="28"/>
              </w:rPr>
              <w:t>/Himbeeren/</w:t>
            </w:r>
            <w:r w:rsidR="00576DDC">
              <w:rPr>
                <w:rFonts w:ascii="Bookman Old Style" w:hAnsi="Bookman Old Style"/>
                <w:sz w:val="28"/>
                <w:szCs w:val="28"/>
              </w:rPr>
              <w:t>Salzcaramell</w:t>
            </w:r>
            <w:r w:rsidR="00E84332">
              <w:rPr>
                <w:rFonts w:ascii="Bookman Old Style" w:hAnsi="Bookman Old Style"/>
                <w:sz w:val="28"/>
                <w:szCs w:val="28"/>
              </w:rPr>
              <w:t>-Erdnussbutter</w:t>
            </w:r>
          </w:p>
          <w:p w14:paraId="284A0C97" w14:textId="7A08375A" w:rsidR="008432A8" w:rsidRDefault="00161658" w:rsidP="00176FC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</w:t>
            </w:r>
            <w:r w:rsidR="00EA040E">
              <w:rPr>
                <w:rFonts w:ascii="Bookman Old Style" w:hAnsi="Bookman Old Style"/>
                <w:sz w:val="28"/>
                <w:szCs w:val="28"/>
              </w:rPr>
              <w:t>,50 €</w:t>
            </w:r>
          </w:p>
          <w:p w14:paraId="5809F366" w14:textId="1EC4D55B" w:rsidR="00D237C2" w:rsidRDefault="00600B5C" w:rsidP="00FB627A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Wein der Woche</w:t>
            </w:r>
            <w:r w:rsidR="00B65EDA">
              <w:rPr>
                <w:rFonts w:ascii="Bookman Old Style" w:hAnsi="Bookman Old Style"/>
                <w:sz w:val="28"/>
                <w:szCs w:val="28"/>
              </w:rPr>
              <w:t>:</w:t>
            </w:r>
          </w:p>
          <w:p w14:paraId="429BC4EC" w14:textId="76ABD7E9" w:rsidR="00B65EDA" w:rsidRDefault="00B65EDA" w:rsidP="00FB627A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Sächsische Weine vom Weingut Wackerbart</w:t>
            </w:r>
          </w:p>
          <w:p w14:paraId="0A5060D4" w14:textId="360013C6" w:rsidR="009800A2" w:rsidRPr="00B65EDA" w:rsidRDefault="00B65EDA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Goldriesling Sonderedition </w:t>
            </w:r>
            <w:r w:rsidR="00412ABF">
              <w:rPr>
                <w:rFonts w:ascii="Bookman Old Style" w:hAnsi="Bookman Old Style"/>
                <w:bCs/>
                <w:sz w:val="28"/>
                <w:szCs w:val="28"/>
              </w:rPr>
              <w:t xml:space="preserve">                      </w:t>
            </w:r>
            <w:r w:rsidR="007F252E">
              <w:rPr>
                <w:rFonts w:ascii="Bookman Old Style" w:hAnsi="Bookman Old Style"/>
                <w:bCs/>
                <w:sz w:val="28"/>
                <w:szCs w:val="28"/>
              </w:rPr>
              <w:t>0,1</w:t>
            </w:r>
            <w:r w:rsidR="00416872">
              <w:rPr>
                <w:rFonts w:ascii="Bookman Old Style" w:hAnsi="Bookman Old Style"/>
                <w:bCs/>
                <w:sz w:val="28"/>
                <w:szCs w:val="28"/>
              </w:rPr>
              <w:t>l/0,75 l</w:t>
            </w:r>
            <w:r w:rsidR="007F028E">
              <w:rPr>
                <w:rFonts w:ascii="Bookman Old Style" w:hAnsi="Bookman Old Style"/>
                <w:bCs/>
                <w:sz w:val="28"/>
                <w:szCs w:val="28"/>
              </w:rPr>
              <w:t>/</w:t>
            </w:r>
            <w:r w:rsidR="002D1BF2">
              <w:rPr>
                <w:rFonts w:ascii="Bookman Old Style" w:hAnsi="Bookman Old Style"/>
                <w:bCs/>
                <w:sz w:val="28"/>
                <w:szCs w:val="28"/>
              </w:rPr>
              <w:t>3,10 €</w:t>
            </w:r>
            <w:r w:rsidR="004975F2">
              <w:rPr>
                <w:rFonts w:ascii="Bookman Old Style" w:hAnsi="Bookman Old Style"/>
                <w:bCs/>
                <w:sz w:val="28"/>
                <w:szCs w:val="28"/>
              </w:rPr>
              <w:t>19</w:t>
            </w:r>
            <w:r w:rsidR="007F028E">
              <w:rPr>
                <w:rFonts w:ascii="Bookman Old Style" w:hAnsi="Bookman Old Style"/>
                <w:bCs/>
                <w:sz w:val="28"/>
                <w:szCs w:val="28"/>
              </w:rPr>
              <w:t>,00 €</w:t>
            </w:r>
          </w:p>
          <w:p w14:paraId="04974078" w14:textId="6A842D3B" w:rsidR="000408B3" w:rsidRPr="00B65EDA" w:rsidRDefault="00412ABF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sz w:val="28"/>
                <w:szCs w:val="28"/>
              </w:rPr>
              <w:t xml:space="preserve">Scheurebe                                             </w:t>
            </w:r>
            <w:r w:rsidR="007F252E">
              <w:rPr>
                <w:rFonts w:ascii="Bookman Old Style" w:hAnsi="Bookman Old Style"/>
                <w:bCs/>
                <w:sz w:val="28"/>
                <w:szCs w:val="28"/>
              </w:rPr>
              <w:t>0,1 l/0,75 l 4,90 €</w:t>
            </w:r>
            <w:r w:rsidR="007F028E">
              <w:rPr>
                <w:rFonts w:ascii="Bookman Old Style" w:hAnsi="Bookman Old Style"/>
                <w:bCs/>
                <w:sz w:val="28"/>
                <w:szCs w:val="28"/>
              </w:rPr>
              <w:t>/</w:t>
            </w:r>
            <w:r w:rsidR="008E6D69">
              <w:rPr>
                <w:rFonts w:ascii="Bookman Old Style" w:hAnsi="Bookman Old Style"/>
                <w:bCs/>
                <w:sz w:val="28"/>
                <w:szCs w:val="28"/>
              </w:rPr>
              <w:t>2</w:t>
            </w:r>
            <w:r w:rsidR="005A2AC8">
              <w:rPr>
                <w:rFonts w:ascii="Bookman Old Style" w:hAnsi="Bookman Old Style"/>
                <w:bCs/>
                <w:sz w:val="28"/>
                <w:szCs w:val="28"/>
              </w:rPr>
              <w:t>7</w:t>
            </w:r>
            <w:r w:rsidR="008E6D69">
              <w:rPr>
                <w:rFonts w:ascii="Bookman Old Style" w:hAnsi="Bookman Old Style"/>
                <w:bCs/>
                <w:sz w:val="28"/>
                <w:szCs w:val="28"/>
              </w:rPr>
              <w:t>,00 €</w:t>
            </w:r>
          </w:p>
          <w:p w14:paraId="074781B1" w14:textId="77777777" w:rsidR="000408B3" w:rsidRPr="00B65EDA" w:rsidRDefault="000408B3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09789688" w14:textId="77777777" w:rsidR="000408B3" w:rsidRDefault="000408B3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3FFB553F" w14:textId="77777777" w:rsidR="000408B3" w:rsidRDefault="000408B3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64FDC737" w14:textId="77777777" w:rsidR="00C85D44" w:rsidRDefault="00C85D44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6741008" w14:textId="77777777" w:rsidR="009800A2" w:rsidRDefault="009800A2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5178D10C" w14:textId="77777777" w:rsidR="009800A2" w:rsidRDefault="009800A2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72256B19" w14:textId="36E4BD26" w:rsidR="007A37E8" w:rsidRDefault="007A37E8" w:rsidP="007A37E8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4A4EBD">
              <w:rPr>
                <w:rFonts w:ascii="Bookman Old Style" w:hAnsi="Bookman Old Style"/>
                <w:b/>
                <w:bCs/>
                <w:sz w:val="28"/>
                <w:szCs w:val="28"/>
              </w:rPr>
              <w:t>Cocktail</w:t>
            </w:r>
            <w:r w:rsidR="00D237C2">
              <w:rPr>
                <w:rFonts w:ascii="Bookman Old Style" w:hAnsi="Bookman Old Style"/>
                <w:b/>
                <w:bCs/>
                <w:sz w:val="28"/>
                <w:szCs w:val="28"/>
              </w:rPr>
              <w:t>s</w:t>
            </w:r>
            <w:r w:rsidRPr="004A4EBD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der Woche</w:t>
            </w:r>
          </w:p>
          <w:p w14:paraId="4D3465CC" w14:textId="77777777" w:rsidR="00BB50DA" w:rsidRDefault="00BB50DA" w:rsidP="007A37E8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12683525" w14:textId="77777777" w:rsidR="00BB50DA" w:rsidRPr="004A4EBD" w:rsidRDefault="00BB50DA" w:rsidP="007A37E8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208A8CC1" w14:textId="26A4C285" w:rsidR="007A37E8" w:rsidRDefault="007A37E8" w:rsidP="007A37E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Malfy Gin</w:t>
            </w:r>
            <w:r w:rsidR="00BB5A07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Pink Grapefruit </w:t>
            </w:r>
            <w:r w:rsidR="00BB5A07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Tonic</w:t>
            </w:r>
            <w:r w:rsidR="00BB5A07">
              <w:rPr>
                <w:rFonts w:ascii="Bookman Old Style" w:hAnsi="Bookman Old Style"/>
                <w:sz w:val="28"/>
                <w:szCs w:val="28"/>
              </w:rPr>
              <w:t>/Eis</w:t>
            </w:r>
          </w:p>
          <w:p w14:paraId="7E468686" w14:textId="77777777" w:rsidR="007A37E8" w:rsidRDefault="007A37E8" w:rsidP="007A37E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8,50 €</w:t>
            </w:r>
          </w:p>
          <w:p w14:paraId="72A3CEA5" w14:textId="7C01B48B" w:rsidR="007A37E8" w:rsidRDefault="007A37E8" w:rsidP="007A37E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Li</w:t>
            </w:r>
            <w:r w:rsidR="00BB50DA">
              <w:rPr>
                <w:rFonts w:ascii="Bookman Old Style" w:hAnsi="Bookman Old Style"/>
                <w:sz w:val="28"/>
                <w:szCs w:val="28"/>
              </w:rPr>
              <w:t>l</w:t>
            </w:r>
            <w:r>
              <w:rPr>
                <w:rFonts w:ascii="Bookman Old Style" w:hAnsi="Bookman Old Style"/>
                <w:sz w:val="28"/>
                <w:szCs w:val="28"/>
              </w:rPr>
              <w:t>let blanc /Tonic/Limette/Eis</w:t>
            </w:r>
          </w:p>
          <w:p w14:paraId="113B7579" w14:textId="77777777" w:rsidR="007A37E8" w:rsidRDefault="007A37E8" w:rsidP="007A37E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7,50 €</w:t>
            </w:r>
          </w:p>
          <w:p w14:paraId="08D3FA4F" w14:textId="03F84E35" w:rsidR="00382F54" w:rsidRPr="0078522D" w:rsidRDefault="00382F54" w:rsidP="007A37E8">
            <w:pPr>
              <w:ind w:left="1416" w:hanging="1416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78522D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Kukki Cocktail </w:t>
            </w:r>
            <w:r w:rsidR="0078522D">
              <w:rPr>
                <w:rFonts w:ascii="Bookman Old Style" w:hAnsi="Bookman Old Style"/>
                <w:b/>
                <w:bCs/>
                <w:sz w:val="28"/>
                <w:szCs w:val="28"/>
              </w:rPr>
              <w:t>verschiedene Sorten</w:t>
            </w:r>
          </w:p>
          <w:p w14:paraId="30387FC9" w14:textId="77777777" w:rsidR="00E01302" w:rsidRDefault="00E01AAC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Sex on the Be</w:t>
            </w:r>
            <w:r w:rsidR="0078522D">
              <w:rPr>
                <w:rFonts w:ascii="Bookman Old Style" w:hAnsi="Bookman Old Style"/>
                <w:sz w:val="28"/>
                <w:szCs w:val="28"/>
              </w:rPr>
              <w:t>a</w:t>
            </w:r>
            <w:r>
              <w:rPr>
                <w:rFonts w:ascii="Bookman Old Style" w:hAnsi="Bookman Old Style"/>
                <w:sz w:val="28"/>
                <w:szCs w:val="28"/>
              </w:rPr>
              <w:t>ch/Passion fruit/Pink Garpefruit/Mojito</w:t>
            </w:r>
            <w:r w:rsidR="0078522D">
              <w:rPr>
                <w:rFonts w:ascii="Bookman Old Style" w:hAnsi="Bookman Old Style"/>
                <w:sz w:val="28"/>
                <w:szCs w:val="28"/>
              </w:rPr>
              <w:t>/Caipi</w:t>
            </w:r>
            <w:r w:rsidR="00E01302">
              <w:rPr>
                <w:rFonts w:ascii="Bookman Old Style" w:hAnsi="Bookman Old Style"/>
                <w:sz w:val="28"/>
                <w:szCs w:val="28"/>
              </w:rPr>
              <w:t>/</w:t>
            </w:r>
          </w:p>
          <w:p w14:paraId="3332FF64" w14:textId="04D74CAE" w:rsidR="00E01AAC" w:rsidRDefault="00E01302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el Presidente</w:t>
            </w:r>
            <w:r w:rsidR="005D0C5C">
              <w:rPr>
                <w:rFonts w:ascii="Bookman Old Style" w:hAnsi="Bookman Old Style"/>
                <w:sz w:val="28"/>
                <w:szCs w:val="28"/>
              </w:rPr>
              <w:t>/Colada</w:t>
            </w:r>
          </w:p>
          <w:p w14:paraId="0C529253" w14:textId="422BA706" w:rsidR="00382F54" w:rsidRDefault="0078522D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7,</w:t>
            </w:r>
            <w:r w:rsidR="00F66CE7">
              <w:rPr>
                <w:rFonts w:ascii="Bookman Old Style" w:hAnsi="Bookman Old Style"/>
                <w:sz w:val="28"/>
                <w:szCs w:val="28"/>
              </w:rPr>
              <w:t>6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7FEBF0A5" w14:textId="77777777" w:rsidR="00382F54" w:rsidRDefault="00382F54" w:rsidP="0078522D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366E8D83" w14:textId="326E80B8" w:rsidR="00BB50DA" w:rsidRPr="005D0C5C" w:rsidRDefault="00BB50DA" w:rsidP="007A37E8">
            <w:pPr>
              <w:ind w:left="1416" w:hanging="1416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5D0C5C">
              <w:rPr>
                <w:rFonts w:ascii="Bookman Old Style" w:hAnsi="Bookman Old Style"/>
                <w:b/>
                <w:bCs/>
                <w:sz w:val="28"/>
                <w:szCs w:val="28"/>
              </w:rPr>
              <w:t>Himbeer Mojito</w:t>
            </w:r>
          </w:p>
          <w:p w14:paraId="1DBD57AE" w14:textId="26077102" w:rsidR="00F23D48" w:rsidRDefault="0096550D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Himbeere</w:t>
            </w:r>
            <w:r w:rsidR="00F23D48">
              <w:rPr>
                <w:rFonts w:ascii="Bookman Old Style" w:hAnsi="Bookman Old Style"/>
                <w:sz w:val="28"/>
                <w:szCs w:val="28"/>
              </w:rPr>
              <w:t>/Zitrone/Eis/Minze/Himbeergeis</w:t>
            </w:r>
            <w:r w:rsidR="00ED15C6">
              <w:rPr>
                <w:rFonts w:ascii="Bookman Old Style" w:hAnsi="Bookman Old Style"/>
                <w:sz w:val="28"/>
                <w:szCs w:val="28"/>
              </w:rPr>
              <w:t>t /Soda</w:t>
            </w:r>
          </w:p>
          <w:p w14:paraId="573CA42F" w14:textId="506AB2E1" w:rsidR="00BB50DA" w:rsidRDefault="00F23D48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8,50 €</w:t>
            </w:r>
          </w:p>
          <w:p w14:paraId="0F3E39B9" w14:textId="15D52DE1" w:rsidR="00BB50DA" w:rsidRPr="005D0C5C" w:rsidRDefault="00BB5141" w:rsidP="007A37E8">
            <w:pPr>
              <w:ind w:left="1416" w:hanging="1416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5D0C5C">
              <w:rPr>
                <w:rFonts w:ascii="Bookman Old Style" w:hAnsi="Bookman Old Style"/>
                <w:b/>
                <w:bCs/>
                <w:sz w:val="28"/>
                <w:szCs w:val="28"/>
              </w:rPr>
              <w:t>Sommerschorle</w:t>
            </w:r>
          </w:p>
          <w:p w14:paraId="69C5119D" w14:textId="5246A167" w:rsidR="00BB50DA" w:rsidRDefault="005A6876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Rosé</w:t>
            </w:r>
            <w:r w:rsidR="00B31179">
              <w:rPr>
                <w:rFonts w:ascii="Bookman Old Style" w:hAnsi="Bookman Old Style"/>
                <w:sz w:val="28"/>
                <w:szCs w:val="28"/>
              </w:rPr>
              <w:t>wein küsst Pampelmuse</w:t>
            </w:r>
          </w:p>
          <w:p w14:paraId="17036F81" w14:textId="5B357332" w:rsidR="00BB50DA" w:rsidRDefault="00F1080D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Rosé</w:t>
            </w:r>
            <w:r w:rsidR="00B31179">
              <w:rPr>
                <w:rFonts w:ascii="Bookman Old Style" w:hAnsi="Bookman Old Style"/>
                <w:sz w:val="28"/>
                <w:szCs w:val="28"/>
              </w:rPr>
              <w:t>wein/Grapefruit/Eis</w:t>
            </w:r>
          </w:p>
          <w:p w14:paraId="14F75C22" w14:textId="48D735F3" w:rsidR="00DA6146" w:rsidRDefault="00DA6146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6,50 €</w:t>
            </w:r>
          </w:p>
          <w:p w14:paraId="4F273E1A" w14:textId="2F0403CD" w:rsidR="008125F6" w:rsidRPr="008D1871" w:rsidRDefault="008125F6" w:rsidP="007A37E8">
            <w:pPr>
              <w:ind w:left="1416" w:hanging="1416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8D1871">
              <w:rPr>
                <w:rFonts w:ascii="Bookman Old Style" w:hAnsi="Bookman Old Style"/>
                <w:b/>
                <w:bCs/>
                <w:sz w:val="28"/>
                <w:szCs w:val="28"/>
              </w:rPr>
              <w:t>Ohne Alkohol</w:t>
            </w:r>
          </w:p>
          <w:p w14:paraId="0C24B433" w14:textId="710A4244" w:rsidR="008125F6" w:rsidRDefault="008125F6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Crodino Limette</w:t>
            </w:r>
          </w:p>
          <w:p w14:paraId="72257ED3" w14:textId="1E54628F" w:rsidR="008125F6" w:rsidRDefault="008125F6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Crodino/Limette/</w:t>
            </w:r>
            <w:r w:rsidR="00C97DBD">
              <w:rPr>
                <w:rFonts w:ascii="Bookman Old Style" w:hAnsi="Bookman Old Style"/>
                <w:sz w:val="28"/>
                <w:szCs w:val="28"/>
              </w:rPr>
              <w:t>Orange/Minze/Eis</w:t>
            </w:r>
          </w:p>
          <w:p w14:paraId="4196DB2F" w14:textId="7AFB8544" w:rsidR="00C97DBD" w:rsidRDefault="00C97DBD" w:rsidP="007A37E8">
            <w:pPr>
              <w:ind w:left="1416" w:hanging="1416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6,50 €</w:t>
            </w:r>
          </w:p>
          <w:p w14:paraId="766DF93C" w14:textId="77777777" w:rsidR="00CD569F" w:rsidRDefault="00CD569F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6E09BB9" w14:textId="77777777" w:rsidR="00CD569F" w:rsidRDefault="00CD569F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5724BEE6" w14:textId="77777777" w:rsidR="000B34A6" w:rsidRDefault="000B34A6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BBE6536" w14:textId="77777777" w:rsidR="00001E57" w:rsidRPr="00366A39" w:rsidRDefault="00001E57" w:rsidP="00FB627A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</w:p>
          <w:p w14:paraId="53A77EDD" w14:textId="77777777" w:rsidR="000B34A6" w:rsidRDefault="000B34A6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A2A549D" w14:textId="77777777" w:rsidR="000B34A6" w:rsidRDefault="000B34A6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60590B6C" w14:textId="77777777" w:rsidR="000B34A6" w:rsidRDefault="000B34A6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1280BB9D" w14:textId="77777777" w:rsidR="0059356C" w:rsidRDefault="0059356C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034C4BBF" w14:textId="77777777" w:rsidR="007A37E8" w:rsidRDefault="007A37E8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A7CAB4E" w14:textId="77777777" w:rsidR="00B23D59" w:rsidRDefault="00B23D59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6835C674" w14:textId="77777777" w:rsidR="00B95519" w:rsidRDefault="00B95519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32A98499" w14:textId="77777777" w:rsidR="00B95519" w:rsidRDefault="00B95519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280D7665" w14:textId="77777777" w:rsidR="00262ACB" w:rsidRDefault="00262ACB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07A54CE2" w14:textId="77777777" w:rsidR="00D677A3" w:rsidRDefault="00D677A3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038F5CB1" w14:textId="77777777" w:rsidR="00262ACB" w:rsidRDefault="00262ACB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74318DE0" w14:textId="77777777" w:rsidR="00E615C3" w:rsidRDefault="00E615C3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40CF9747" w14:textId="77777777" w:rsidR="009D1A15" w:rsidRDefault="009D1A15" w:rsidP="00FB627A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14:paraId="3C1A42BC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A Subb</w:t>
            </w:r>
          </w:p>
          <w:p w14:paraId="5DBA4FAD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Pikante Tomatensubb mit Kräutern und Rahm</w:t>
            </w:r>
          </w:p>
          <w:p w14:paraId="4F8F89B9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5,80 €</w:t>
            </w:r>
          </w:p>
          <w:p w14:paraId="50A34AEF" w14:textId="32EBB346" w:rsidR="00FB627A" w:rsidRDefault="0059356C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Pikante </w:t>
            </w:r>
            <w:r w:rsidR="00FB627A" w:rsidRPr="00DE5B5C">
              <w:rPr>
                <w:rFonts w:ascii="Bookman Old Style" w:hAnsi="Bookman Old Style"/>
                <w:sz w:val="28"/>
                <w:szCs w:val="28"/>
              </w:rPr>
              <w:t>Dresdner Soljanka mit Sauerrahm</w:t>
            </w:r>
          </w:p>
          <w:p w14:paraId="237E8CAA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7,30 €</w:t>
            </w:r>
          </w:p>
          <w:p w14:paraId="48E7276E" w14:textId="18C79BEE" w:rsidR="00FB627A" w:rsidRDefault="00EA040E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Maultaschen</w:t>
            </w:r>
            <w:r w:rsidR="004B14E3">
              <w:rPr>
                <w:rFonts w:ascii="Bookman Old Style" w:hAnsi="Bookman Old Style"/>
                <w:sz w:val="28"/>
                <w:szCs w:val="28"/>
              </w:rPr>
              <w:t>subb</w:t>
            </w:r>
            <w:r w:rsidR="00D94FA4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4B14E3">
              <w:rPr>
                <w:rFonts w:ascii="Bookman Old Style" w:hAnsi="Bookman Old Style"/>
                <w:sz w:val="28"/>
                <w:szCs w:val="28"/>
              </w:rPr>
              <w:t>mit Zwiebeln und Schnittlauch</w:t>
            </w:r>
          </w:p>
          <w:p w14:paraId="5241C6C3" w14:textId="20E2004A" w:rsidR="004B14E3" w:rsidRDefault="004B14E3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7,50 €</w:t>
            </w:r>
          </w:p>
          <w:p w14:paraId="172B7838" w14:textId="248A5610" w:rsidR="00370527" w:rsidRDefault="00370527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</w:t>
            </w:r>
            <w:r w:rsidR="00F817BE">
              <w:rPr>
                <w:rFonts w:ascii="Bookman Old Style" w:hAnsi="Bookman Old Style"/>
                <w:sz w:val="28"/>
                <w:szCs w:val="28"/>
              </w:rPr>
              <w:t>u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ppe der </w:t>
            </w:r>
            <w:r w:rsidR="00F817BE">
              <w:rPr>
                <w:rFonts w:ascii="Bookman Old Style" w:hAnsi="Bookman Old Style"/>
                <w:sz w:val="28"/>
                <w:szCs w:val="28"/>
              </w:rPr>
              <w:t xml:space="preserve">Saison </w:t>
            </w:r>
            <w:r w:rsidR="004C1BD4">
              <w:rPr>
                <w:rFonts w:ascii="Bookman Old Style" w:hAnsi="Bookman Old Style"/>
                <w:sz w:val="28"/>
                <w:szCs w:val="28"/>
              </w:rPr>
              <w:t>(</w:t>
            </w:r>
            <w:r w:rsidR="00F817BE">
              <w:rPr>
                <w:rFonts w:ascii="Bookman Old Style" w:hAnsi="Bookman Old Style"/>
                <w:sz w:val="28"/>
                <w:szCs w:val="28"/>
              </w:rPr>
              <w:t xml:space="preserve">fragen Sie </w:t>
            </w:r>
            <w:r w:rsidR="004C1BD4">
              <w:rPr>
                <w:rFonts w:ascii="Bookman Old Style" w:hAnsi="Bookman Old Style"/>
                <w:sz w:val="28"/>
                <w:szCs w:val="28"/>
              </w:rPr>
              <w:t>nach)</w:t>
            </w:r>
          </w:p>
          <w:p w14:paraId="7239E247" w14:textId="60DCF33C" w:rsidR="00F817BE" w:rsidRPr="00DE5B5C" w:rsidRDefault="00F817BE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6,80 €</w:t>
            </w:r>
          </w:p>
          <w:p w14:paraId="66E08059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b/>
                <w:sz w:val="28"/>
                <w:szCs w:val="28"/>
              </w:rPr>
              <w:t>Ebbes gsonds(Vegetarisch und Salate)</w:t>
            </w:r>
          </w:p>
          <w:p w14:paraId="4DA8CAEC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Alle Blattsalate mit Hausdressing und Kürbiskernöl</w:t>
            </w:r>
          </w:p>
          <w:p w14:paraId="5F7D8B7C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Kleiner Teller marktfrischer Salate</w:t>
            </w:r>
          </w:p>
          <w:p w14:paraId="6E5D0663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4,20 €</w:t>
            </w:r>
          </w:p>
          <w:p w14:paraId="66E374B9" w14:textId="77777777" w:rsidR="0007167B" w:rsidRPr="00DE5B5C" w:rsidRDefault="0007167B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1CAE4DA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Große Bowl marktfrischer Salate</w:t>
            </w:r>
          </w:p>
          <w:p w14:paraId="5FBA2D6D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9,80 €</w:t>
            </w:r>
          </w:p>
          <w:p w14:paraId="506C5E23" w14:textId="77777777" w:rsidR="0007167B" w:rsidRPr="00DE5B5C" w:rsidRDefault="0007167B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46D8B37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-mit gebratenen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Putenstreifen in pikanter Sauce</w:t>
            </w:r>
          </w:p>
          <w:p w14:paraId="79827493" w14:textId="5757D3D3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5126CF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,</w:t>
            </w:r>
            <w:r w:rsidR="00366A39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1CBF2311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-mit Gemüserösti und Dip</w:t>
            </w:r>
          </w:p>
          <w:p w14:paraId="7F6BF0E8" w14:textId="6D628477" w:rsidR="00FB627A" w:rsidRDefault="00FB627A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5126CF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,</w:t>
            </w:r>
            <w:r w:rsidR="00366A39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30329897" w14:textId="77777777" w:rsidR="0007167B" w:rsidRPr="00DE5B5C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B05E067" w14:textId="706DE98B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Hausgemachte Käsespätzle </w:t>
            </w:r>
            <w:r>
              <w:rPr>
                <w:rFonts w:ascii="Bookman Old Style" w:hAnsi="Bookman Old Style"/>
                <w:sz w:val="28"/>
                <w:szCs w:val="28"/>
              </w:rPr>
              <w:t>(Bergkäse)</w:t>
            </w:r>
            <w:r w:rsidR="005825E7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Schnittlauchrahm </w:t>
            </w:r>
            <w:r w:rsidR="005825E7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Zwiebeln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5825E7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kleine</w:t>
            </w:r>
            <w:r w:rsidR="005825E7">
              <w:rPr>
                <w:rFonts w:ascii="Bookman Old Style" w:hAnsi="Bookman Old Style"/>
                <w:sz w:val="28"/>
                <w:szCs w:val="28"/>
              </w:rPr>
              <w:t>r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Salatteller</w:t>
            </w:r>
          </w:p>
          <w:p w14:paraId="25D1137C" w14:textId="2C78475C" w:rsidR="00FB627A" w:rsidRDefault="00FB627A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,</w:t>
            </w:r>
            <w:r w:rsidR="0018045E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64F3767C" w14:textId="77777777" w:rsidR="0007167B" w:rsidRPr="00DE5B5C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0E53571" w14:textId="734EA2B8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Gebratene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knackige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Gemüse</w:t>
            </w:r>
            <w:r w:rsidR="007C3F31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Olivenöl</w:t>
            </w:r>
            <w:r w:rsidR="007C3F31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Knoblauch</w:t>
            </w:r>
            <w:r w:rsidR="007C3F31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Falafelbällchen pikantem Hummus (Vegan)</w:t>
            </w:r>
          </w:p>
          <w:p w14:paraId="12CF556C" w14:textId="1632E4A3" w:rsidR="006A1A1A" w:rsidRDefault="00FB627A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5</w:t>
            </w:r>
            <w:r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2D48BF39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23C3EE7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4C8A5C6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CAE9BF3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B234AC6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F7D4BF9" w14:textId="77777777" w:rsidR="00001E57" w:rsidRDefault="00001E57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BE22A93" w14:textId="77777777" w:rsidR="00001E57" w:rsidRDefault="00001E57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ABF308A" w14:textId="77777777" w:rsidR="00001E57" w:rsidRDefault="00001E57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525C5227" w14:textId="77777777" w:rsidR="00001E57" w:rsidRDefault="00001E57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DB44B3D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9611287" w14:textId="77777777" w:rsidR="0007167B" w:rsidRDefault="0007167B" w:rsidP="003C40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C23C7D9" w14:textId="77777777" w:rsidR="0007167B" w:rsidRDefault="0007167B" w:rsidP="004D412E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2D040735" w14:textId="31A5B68F" w:rsidR="00FB627A" w:rsidRPr="00DE5B5C" w:rsidRDefault="003C40BD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Auch das muss sein</w:t>
            </w:r>
          </w:p>
          <w:p w14:paraId="0E954F6D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Paniertes Schnitzel vom Landschwein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aus der Oberschale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mit unseren Pommes und kleinem Salatteller</w:t>
            </w:r>
          </w:p>
          <w:p w14:paraId="1114D3E7" w14:textId="194D9DB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7</w:t>
            </w:r>
            <w:r>
              <w:rPr>
                <w:rFonts w:ascii="Bookman Old Style" w:hAnsi="Bookman Old Style"/>
                <w:sz w:val="28"/>
                <w:szCs w:val="28"/>
              </w:rPr>
              <w:t>,90 €</w:t>
            </w:r>
          </w:p>
          <w:p w14:paraId="67120D72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Unsere hausgemachten Maultaschen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mit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Kartoffel</w:t>
            </w:r>
            <w:r>
              <w:rPr>
                <w:rFonts w:ascii="Bookman Old Style" w:hAnsi="Bookman Old Style"/>
                <w:sz w:val="28"/>
                <w:szCs w:val="28"/>
              </w:rPr>
              <w:t>-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und grünem Salat</w:t>
            </w:r>
          </w:p>
          <w:p w14:paraId="3A9AC806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-geschmälzt mit Zwiebeln und Bratensauce</w:t>
            </w:r>
          </w:p>
          <w:p w14:paraId="5EF86073" w14:textId="3A5D9A81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7999068C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-geröstet mit Ei, Zwiebeln und Bratensauce</w:t>
            </w:r>
          </w:p>
          <w:p w14:paraId="78A64595" w14:textId="11BCA0FA" w:rsidR="00FB627A" w:rsidRPr="00DE5B5C" w:rsidRDefault="00FB627A" w:rsidP="00F914E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5</w:t>
            </w:r>
            <w:r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1DC86808" w14:textId="17D7D43D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Geschmortes 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 xml:space="preserve">pikantes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Waldheimgulasch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Paprika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Zwiebeln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Knoblauch 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hausgemachten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Spätzle oder Semmelknödel</w:t>
            </w:r>
          </w:p>
          <w:p w14:paraId="2C4BBAF9" w14:textId="6DF913E6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DC6702">
              <w:rPr>
                <w:rFonts w:ascii="Bookman Old Style" w:hAnsi="Bookman Old Style"/>
                <w:sz w:val="28"/>
                <w:szCs w:val="28"/>
              </w:rPr>
              <w:t>7</w:t>
            </w:r>
            <w:r w:rsidR="00CD3D42">
              <w:rPr>
                <w:rFonts w:ascii="Bookman Old Style" w:hAnsi="Bookman Old Style"/>
                <w:sz w:val="28"/>
                <w:szCs w:val="28"/>
              </w:rPr>
              <w:t>,</w:t>
            </w:r>
            <w:r w:rsidR="00A50B88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7050A18B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Saure Nierle mit Gürkle , Zwiebeln im Lemberger-Senfsößle</w:t>
            </w:r>
          </w:p>
          <w:p w14:paraId="60524F73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und gerösteten Kartoffeln</w:t>
            </w:r>
          </w:p>
          <w:p w14:paraId="7726E04A" w14:textId="017CAB0D" w:rsidR="00F914E2" w:rsidRPr="00DE5B5C" w:rsidRDefault="00FB627A" w:rsidP="00F914E2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A50B88">
              <w:rPr>
                <w:rFonts w:ascii="Bookman Old Style" w:hAnsi="Bookman Old Style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44175091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b/>
                <w:sz w:val="28"/>
                <w:szCs w:val="28"/>
              </w:rPr>
              <w:t>Unser Wurstsalat</w:t>
            </w:r>
          </w:p>
          <w:p w14:paraId="4D7AAFE7" w14:textId="742E4D2A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>(</w:t>
            </w:r>
            <w:r w:rsidR="00A50B88">
              <w:rPr>
                <w:rFonts w:ascii="Bookman Old Style" w:hAnsi="Bookman Old Style"/>
                <w:sz w:val="28"/>
                <w:szCs w:val="28"/>
              </w:rPr>
              <w:t xml:space="preserve">grobe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Schinkenwurst,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Kräuter,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Zwiebeln,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Radiesle,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saure Gürkle,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Apfelessig und Öl</w:t>
            </w:r>
            <w:r>
              <w:rPr>
                <w:rFonts w:ascii="Bookman Old Style" w:hAnsi="Bookman Old Style"/>
                <w:sz w:val="28"/>
                <w:szCs w:val="28"/>
              </w:rPr>
              <w:t>) mit Käsestreifen /</w:t>
            </w:r>
            <w:r w:rsidR="00A50B88">
              <w:rPr>
                <w:rFonts w:ascii="Bookman Old Style" w:hAnsi="Bookman Old Style"/>
                <w:sz w:val="28"/>
                <w:szCs w:val="28"/>
              </w:rPr>
              <w:t xml:space="preserve">oder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Schwarzwurst /mit allem </w:t>
            </w:r>
          </w:p>
          <w:p w14:paraId="76BB19F7" w14:textId="0147EEF0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47442C">
              <w:rPr>
                <w:rFonts w:ascii="Bookman Old Style" w:hAnsi="Bookman Old Style"/>
                <w:sz w:val="28"/>
                <w:szCs w:val="28"/>
              </w:rPr>
              <w:t>2</w:t>
            </w:r>
            <w:r>
              <w:rPr>
                <w:rFonts w:ascii="Bookman Old Style" w:hAnsi="Bookman Old Style"/>
                <w:sz w:val="28"/>
                <w:szCs w:val="28"/>
              </w:rPr>
              <w:t>,</w:t>
            </w:r>
            <w:r w:rsidR="00A50B88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696D6DE1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61D391E" w14:textId="77777777" w:rsidR="00FB627A" w:rsidRPr="00E54246" w:rsidRDefault="00FB627A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54246">
              <w:rPr>
                <w:rFonts w:ascii="Bookman Old Style" w:hAnsi="Bookman Old Style"/>
                <w:b/>
                <w:sz w:val="28"/>
                <w:szCs w:val="28"/>
              </w:rPr>
              <w:t>Wald und Wiese</w:t>
            </w:r>
          </w:p>
          <w:p w14:paraId="4A24E859" w14:textId="05079F92" w:rsidR="00FB627A" w:rsidRPr="00E54246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54246">
              <w:rPr>
                <w:rFonts w:ascii="Bookman Old Style" w:hAnsi="Bookman Old Style"/>
                <w:sz w:val="28"/>
                <w:szCs w:val="28"/>
              </w:rPr>
              <w:t>Edelwildragout (Reh und Hirsch) geschmort</w:t>
            </w:r>
            <w:r w:rsidR="00A154A9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 xml:space="preserve"> Sauerki</w:t>
            </w:r>
            <w:r>
              <w:rPr>
                <w:rFonts w:ascii="Bookman Old Style" w:hAnsi="Bookman Old Style"/>
                <w:sz w:val="28"/>
                <w:szCs w:val="28"/>
              </w:rPr>
              <w:t>r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 xml:space="preserve">sch-Wacholdersauce </w:t>
            </w:r>
            <w:r w:rsidR="00A154A9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 xml:space="preserve">Gemüsewürfeln </w:t>
            </w:r>
            <w:r w:rsidR="00A154A9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 xml:space="preserve">Preiselbeeren </w:t>
            </w:r>
            <w:r w:rsidR="00A154A9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 xml:space="preserve">hausgemachten Spätzle </w:t>
            </w:r>
            <w:r w:rsidR="00A154A9">
              <w:rPr>
                <w:rFonts w:ascii="Bookman Old Style" w:hAnsi="Bookman Old Style"/>
                <w:sz w:val="28"/>
                <w:szCs w:val="28"/>
              </w:rPr>
              <w:t>/</w:t>
            </w:r>
            <w:r w:rsidRPr="00E54246">
              <w:rPr>
                <w:rFonts w:ascii="Bookman Old Style" w:hAnsi="Bookman Old Style"/>
                <w:sz w:val="28"/>
                <w:szCs w:val="28"/>
              </w:rPr>
              <w:t>kleinem Salat</w:t>
            </w:r>
          </w:p>
          <w:p w14:paraId="04F27DDF" w14:textId="5FCFCFBE" w:rsidR="00FB627A" w:rsidRPr="00E54246" w:rsidRDefault="002D0783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416B62">
              <w:rPr>
                <w:rFonts w:ascii="Bookman Old Style" w:hAnsi="Bookman Old Style"/>
                <w:sz w:val="28"/>
                <w:szCs w:val="28"/>
              </w:rPr>
              <w:t>3</w:t>
            </w:r>
            <w:r w:rsidR="00FB627A" w:rsidRPr="00E54246"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65D377D3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0A5C451" w14:textId="77777777" w:rsidR="006A1A1A" w:rsidRDefault="006A1A1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47A9E95" w14:textId="77777777" w:rsidR="006A1A1A" w:rsidRDefault="006A1A1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130EEEC" w14:textId="77777777" w:rsidR="00D95E45" w:rsidRDefault="00D95E4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0C7420E" w14:textId="77777777" w:rsidR="00D95E45" w:rsidRDefault="00D95E4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ABAF122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53DB75CD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18B05C97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3B6816A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11D7BC2E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5B479D3" w14:textId="77777777" w:rsidR="00DA0FC8" w:rsidRDefault="00DA0FC8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59B383DF" w14:textId="77777777" w:rsidR="006A1A1A" w:rsidRDefault="006A1A1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7C2EC70" w14:textId="77777777" w:rsidR="006A1A1A" w:rsidRDefault="006A1A1A" w:rsidP="005C07CD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5A5962B4" w14:textId="77777777" w:rsidR="00FB627A" w:rsidRPr="00284B33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284B33">
              <w:rPr>
                <w:rFonts w:ascii="Bookman Old Style" w:hAnsi="Bookman Old Style"/>
                <w:b/>
                <w:bCs/>
                <w:sz w:val="28"/>
                <w:szCs w:val="28"/>
              </w:rPr>
              <w:lastRenderedPageBreak/>
              <w:t>Homestyle Black Angus Beef 200g, hausgemachtes Waldheimsößle, Salat, Tomatenscheiben, Gurkenscheiben, karamellisierte Zwiebeln, Bacon</w:t>
            </w:r>
          </w:p>
          <w:p w14:paraId="3505CB71" w14:textId="6E96C914" w:rsidR="00831C84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Der </w:t>
            </w:r>
            <w:r>
              <w:rPr>
                <w:rFonts w:ascii="Bookman Old Style" w:hAnsi="Bookman Old Style"/>
                <w:sz w:val="28"/>
                <w:szCs w:val="28"/>
              </w:rPr>
              <w:t>Lucky Punch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(Der Basisburger ) 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322C703A" w14:textId="0565CB21" w:rsidR="00FB627A" w:rsidRPr="000440F5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>1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2</w:t>
            </w:r>
            <w:r>
              <w:rPr>
                <w:rFonts w:ascii="Bookman Old Style" w:hAnsi="Bookman Old Style"/>
                <w:sz w:val="28"/>
                <w:szCs w:val="28"/>
              </w:rPr>
              <w:t>,00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€</w:t>
            </w:r>
          </w:p>
          <w:p w14:paraId="5C75AB93" w14:textId="49F7B2D8" w:rsidR="00831C84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>Sanfter Oskar (mit Käse)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6DDA3CEE" w14:textId="6846D599" w:rsidR="00FB627A" w:rsidRPr="000440F5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>1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2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,50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€</w:t>
            </w:r>
          </w:p>
          <w:p w14:paraId="48B8EC3A" w14:textId="77777777" w:rsidR="00AC20AE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Scharfer Anton (mit </w:t>
            </w:r>
            <w:r w:rsidR="00AE543D" w:rsidRPr="000440F5">
              <w:rPr>
                <w:rFonts w:ascii="Bookman Old Style" w:hAnsi="Bookman Old Style"/>
                <w:sz w:val="28"/>
                <w:szCs w:val="28"/>
              </w:rPr>
              <w:t>Jalapeños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>,</w:t>
            </w:r>
            <w:r w:rsidR="00AE63A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>Hot Sauce )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68606AD3" w14:textId="5FE0023C" w:rsidR="00FB627A" w:rsidRPr="00F22475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ab/>
              <w:t>1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3</w:t>
            </w:r>
            <w:r>
              <w:rPr>
                <w:rFonts w:ascii="Bookman Old Style" w:hAnsi="Bookman Old Style"/>
                <w:sz w:val="28"/>
                <w:szCs w:val="28"/>
              </w:rPr>
              <w:t>,00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€</w:t>
            </w:r>
          </w:p>
          <w:p w14:paraId="3FB51E4A" w14:textId="77777777" w:rsidR="00C566D9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 xml:space="preserve">Hüttenburger mit Beef, Rösti, Kraut, Käsesauce, </w:t>
            </w:r>
          </w:p>
          <w:p w14:paraId="55EEFDF0" w14:textId="5B591DCD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ab/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1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3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0668778D" w14:textId="2445C722" w:rsidR="008A6976" w:rsidRDefault="00FB627A" w:rsidP="00831C84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>Fancy Paula (Chickenburger gebackene Hähnchenstücke mi</w:t>
            </w:r>
            <w:r w:rsidR="00C566D9">
              <w:rPr>
                <w:rFonts w:ascii="Bookman Old Style" w:hAnsi="Bookman Old Style"/>
                <w:sz w:val="28"/>
                <w:szCs w:val="28"/>
              </w:rPr>
              <w:t xml:space="preserve">t 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>pikanter Sauce)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sz w:val="28"/>
                <w:szCs w:val="28"/>
              </w:rPr>
              <w:tab/>
            </w:r>
            <w:r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4C90BF7F" w14:textId="4DEC899F" w:rsidR="00FB627A" w:rsidRPr="000440F5" w:rsidRDefault="00FB627A" w:rsidP="00831C84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>11</w:t>
            </w:r>
            <w:r>
              <w:rPr>
                <w:rFonts w:ascii="Bookman Old Style" w:hAnsi="Bookman Old Style"/>
                <w:sz w:val="28"/>
                <w:szCs w:val="28"/>
              </w:rPr>
              <w:t>,00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€</w:t>
            </w:r>
          </w:p>
          <w:p w14:paraId="2B4695C6" w14:textId="59F6441E" w:rsidR="008A6976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>Wilde Lotta Veggieburger  (Cole Slaw, Gemüserösti, Tomate, Gurke, Zwiebeln, Käse und Hot Sauce )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680F46C6" w14:textId="12ADA95A" w:rsidR="00FB627A" w:rsidRPr="000440F5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>10</w:t>
            </w:r>
            <w:r>
              <w:rPr>
                <w:rFonts w:ascii="Bookman Old Style" w:hAnsi="Bookman Old Style"/>
                <w:sz w:val="28"/>
                <w:szCs w:val="28"/>
              </w:rPr>
              <w:t>,50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>€</w:t>
            </w:r>
          </w:p>
          <w:p w14:paraId="2D1AF964" w14:textId="23F5188D" w:rsidR="00FB627A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0440F5">
              <w:rPr>
                <w:rFonts w:ascii="Bookman Old Style" w:hAnsi="Bookman Old Style"/>
                <w:sz w:val="28"/>
                <w:szCs w:val="28"/>
              </w:rPr>
              <w:t>Sloppy Joe (Pulled Beef mit BBQ,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>Cole Slaw im Briochebrötchen</w:t>
            </w:r>
            <w:r w:rsidR="00075C0A">
              <w:rPr>
                <w:rFonts w:ascii="Bookman Old Style" w:hAnsi="Bookman Old Style"/>
                <w:sz w:val="28"/>
                <w:szCs w:val="28"/>
              </w:rPr>
              <w:t>)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ab/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10</w:t>
            </w:r>
            <w:r>
              <w:rPr>
                <w:rFonts w:ascii="Bookman Old Style" w:hAnsi="Bookman Old Style"/>
                <w:sz w:val="28"/>
                <w:szCs w:val="28"/>
              </w:rPr>
              <w:t>,50</w:t>
            </w:r>
            <w:r w:rsidRPr="000440F5">
              <w:rPr>
                <w:rFonts w:ascii="Bookman Old Style" w:hAnsi="Bookman Old Style"/>
                <w:sz w:val="28"/>
                <w:szCs w:val="28"/>
              </w:rPr>
              <w:t xml:space="preserve"> €</w:t>
            </w:r>
          </w:p>
          <w:p w14:paraId="659CBB09" w14:textId="281DAC19" w:rsidR="00472696" w:rsidRDefault="00DB17FB" w:rsidP="0047269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Der </w:t>
            </w:r>
            <w:r w:rsidR="00472696">
              <w:rPr>
                <w:rFonts w:ascii="Bookman Old Style" w:hAnsi="Bookman Old Style"/>
                <w:sz w:val="28"/>
                <w:szCs w:val="28"/>
              </w:rPr>
              <w:t>M</w:t>
            </w:r>
            <w:r w:rsidR="00B95519">
              <w:rPr>
                <w:rFonts w:ascii="Bookman Old Style" w:hAnsi="Bookman Old Style"/>
                <w:sz w:val="28"/>
                <w:szCs w:val="28"/>
              </w:rPr>
              <w:t>a</w:t>
            </w:r>
            <w:r w:rsidR="00472696">
              <w:rPr>
                <w:rFonts w:ascii="Bookman Old Style" w:hAnsi="Bookman Old Style"/>
                <w:sz w:val="28"/>
                <w:szCs w:val="28"/>
              </w:rPr>
              <w:t>ilo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472696">
              <w:rPr>
                <w:rFonts w:ascii="Bookman Old Style" w:hAnsi="Bookman Old Style"/>
                <w:sz w:val="28"/>
                <w:szCs w:val="28"/>
              </w:rPr>
              <w:t>Bacon Bombshell</w:t>
            </w:r>
          </w:p>
          <w:p w14:paraId="48C0306B" w14:textId="5F2EEA80" w:rsidR="00472696" w:rsidRDefault="00472696" w:rsidP="0047269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(doppelt Fleisch ,triple Bacon ,Käse ,</w:t>
            </w:r>
            <w:r w:rsidR="008E6968">
              <w:rPr>
                <w:rFonts w:ascii="Bookman Old Style" w:hAnsi="Bookman Old Style"/>
                <w:sz w:val="28"/>
                <w:szCs w:val="28"/>
              </w:rPr>
              <w:t>Röstzwiebeln</w:t>
            </w:r>
            <w:r w:rsidR="000874EC">
              <w:rPr>
                <w:rFonts w:ascii="Bookman Old Style" w:hAnsi="Bookman Old Style"/>
                <w:sz w:val="28"/>
                <w:szCs w:val="28"/>
              </w:rPr>
              <w:t>,</w:t>
            </w:r>
            <w:r w:rsidR="00687C4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>BBQ,</w:t>
            </w:r>
            <w:r w:rsidR="0002212D">
              <w:rPr>
                <w:rFonts w:ascii="Bookman Old Style" w:hAnsi="Bookman Old Style"/>
                <w:sz w:val="28"/>
                <w:szCs w:val="28"/>
              </w:rPr>
              <w:t>)</w:t>
            </w:r>
          </w:p>
          <w:p w14:paraId="693306E7" w14:textId="3270FFE4" w:rsidR="00472696" w:rsidRDefault="00472696" w:rsidP="00EB2E0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1</w:t>
            </w:r>
            <w:r>
              <w:rPr>
                <w:rFonts w:ascii="Bookman Old Style" w:hAnsi="Bookman Old Style"/>
                <w:sz w:val="28"/>
                <w:szCs w:val="28"/>
              </w:rPr>
              <w:t>,00 €</w:t>
            </w:r>
          </w:p>
          <w:p w14:paraId="78A36152" w14:textId="3392D1F9" w:rsidR="00BD372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Sanfter Oskar XXL</w:t>
            </w:r>
            <w:r w:rsidR="00762BA2">
              <w:rPr>
                <w:rFonts w:ascii="Bookman Old Style" w:hAnsi="Bookman Old Style"/>
                <w:sz w:val="28"/>
                <w:szCs w:val="28"/>
              </w:rPr>
              <w:t>, doppelt, Käse</w:t>
            </w:r>
            <w:r w:rsidR="00075C0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BD372A">
              <w:rPr>
                <w:rFonts w:ascii="Bookman Old Style" w:hAnsi="Bookman Old Style"/>
                <w:sz w:val="28"/>
                <w:szCs w:val="28"/>
              </w:rPr>
              <w:t>,</w:t>
            </w:r>
            <w:r w:rsidR="00762BA2" w:rsidRPr="00F22475">
              <w:rPr>
                <w:rFonts w:ascii="Bookman Old Style" w:hAnsi="Bookman Old Style"/>
                <w:sz w:val="28"/>
                <w:szCs w:val="28"/>
              </w:rPr>
              <w:t>Beef</w:t>
            </w:r>
            <w:r w:rsidR="00762BA2">
              <w:rPr>
                <w:rFonts w:ascii="Bookman Old Style" w:hAnsi="Bookman Old Style"/>
                <w:sz w:val="28"/>
                <w:szCs w:val="28"/>
              </w:rPr>
              <w:t>, Bacon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ab/>
            </w:r>
          </w:p>
          <w:p w14:paraId="7EDE3489" w14:textId="17D71F4A" w:rsidR="00FB627A" w:rsidRPr="00F22475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ab/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1</w:t>
            </w:r>
            <w:r w:rsidR="00361FC1">
              <w:rPr>
                <w:rFonts w:ascii="Bookman Old Style" w:hAnsi="Bookman Old Style"/>
                <w:sz w:val="28"/>
                <w:szCs w:val="28"/>
              </w:rPr>
              <w:t>9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,00 €</w:t>
            </w:r>
          </w:p>
          <w:p w14:paraId="2D92695A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D2F0838" w14:textId="76145F23" w:rsidR="00CA00B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22475">
              <w:rPr>
                <w:rFonts w:ascii="Bookman Old Style" w:hAnsi="Bookman Old Style"/>
                <w:sz w:val="28"/>
                <w:szCs w:val="28"/>
              </w:rPr>
              <w:t>Scharfer Anton XXL,</w:t>
            </w:r>
            <w:r w:rsidR="00762BA2">
              <w:rPr>
                <w:rFonts w:ascii="Bookman Old Style" w:hAnsi="Bookman Old Style"/>
                <w:sz w:val="28"/>
                <w:szCs w:val="28"/>
              </w:rPr>
              <w:t xml:space="preserve"> doppelt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 xml:space="preserve"> Beef, </w:t>
            </w:r>
            <w:r w:rsidR="007A7756">
              <w:rPr>
                <w:rFonts w:ascii="Bookman Old Style" w:hAnsi="Bookman Old Style"/>
                <w:sz w:val="28"/>
                <w:szCs w:val="28"/>
              </w:rPr>
              <w:t>Käse,</w:t>
            </w:r>
            <w:r w:rsidR="00762BA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7A7756">
              <w:rPr>
                <w:rFonts w:ascii="Bookman Old Style" w:hAnsi="Bookman Old Style"/>
                <w:sz w:val="28"/>
                <w:szCs w:val="28"/>
              </w:rPr>
              <w:t>Bacon,</w:t>
            </w:r>
            <w:r w:rsidR="00762BA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 xml:space="preserve">Jalapeños, Hot Sauce, </w:t>
            </w:r>
          </w:p>
          <w:p w14:paraId="64E065A7" w14:textId="45FDDB31" w:rsidR="00FB627A" w:rsidRPr="00F22475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ab/>
            </w:r>
            <w:r w:rsidR="00361FC1">
              <w:rPr>
                <w:rFonts w:ascii="Bookman Old Style" w:hAnsi="Bookman Old Style"/>
                <w:sz w:val="28"/>
                <w:szCs w:val="28"/>
              </w:rPr>
              <w:t>20</w:t>
            </w:r>
            <w:r w:rsidRPr="00F22475">
              <w:rPr>
                <w:rFonts w:ascii="Bookman Old Style" w:hAnsi="Bookman Old Style"/>
                <w:sz w:val="28"/>
                <w:szCs w:val="28"/>
              </w:rPr>
              <w:t>,00 €</w:t>
            </w:r>
          </w:p>
          <w:p w14:paraId="0FA8AE35" w14:textId="77777777" w:rsidR="00FB627A" w:rsidRPr="000440F5" w:rsidRDefault="00FB627A" w:rsidP="00FB627A">
            <w:pPr>
              <w:spacing w:after="200" w:line="276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9F23212" w14:textId="77777777" w:rsidR="00FB627A" w:rsidRDefault="00FB627A" w:rsidP="00FB627A">
            <w:pPr>
              <w:spacing w:after="200" w:line="276" w:lineRule="auto"/>
              <w:rPr>
                <w:rFonts w:ascii="Bookman Old Style" w:hAnsi="Bookman Old Style"/>
                <w:sz w:val="28"/>
                <w:szCs w:val="28"/>
              </w:rPr>
            </w:pPr>
          </w:p>
          <w:p w14:paraId="6B7A71FE" w14:textId="77777777" w:rsidR="009B3939" w:rsidRDefault="009B3939" w:rsidP="00FB627A">
            <w:pPr>
              <w:spacing w:after="200" w:line="276" w:lineRule="auto"/>
              <w:rPr>
                <w:rFonts w:ascii="Bookman Old Style" w:hAnsi="Bookman Old Style"/>
                <w:sz w:val="28"/>
                <w:szCs w:val="28"/>
              </w:rPr>
            </w:pPr>
          </w:p>
          <w:p w14:paraId="266DFC28" w14:textId="77777777" w:rsidR="009B3939" w:rsidRDefault="009B3939" w:rsidP="00FB627A">
            <w:pPr>
              <w:spacing w:after="200" w:line="276" w:lineRule="auto"/>
              <w:rPr>
                <w:rFonts w:ascii="Bookman Old Style" w:hAnsi="Bookman Old Style"/>
                <w:sz w:val="28"/>
                <w:szCs w:val="28"/>
              </w:rPr>
            </w:pPr>
          </w:p>
          <w:p w14:paraId="196BE90D" w14:textId="08A00697" w:rsidR="00787144" w:rsidRPr="00A603B6" w:rsidRDefault="004219EC" w:rsidP="00787144">
            <w:pPr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bCs/>
                <w:sz w:val="32"/>
                <w:szCs w:val="32"/>
              </w:rPr>
              <w:t>Fritten</w:t>
            </w:r>
            <w:r w:rsidR="00DB0D40">
              <w:rPr>
                <w:rFonts w:ascii="Bookman Old Style" w:hAnsi="Bookman Old Style"/>
                <w:b/>
                <w:bCs/>
                <w:sz w:val="32"/>
                <w:szCs w:val="32"/>
              </w:rPr>
              <w:t>/</w:t>
            </w:r>
            <w:r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Snacks</w:t>
            </w:r>
          </w:p>
          <w:p w14:paraId="5BD85EAE" w14:textId="1AB45FF5" w:rsidR="00787144" w:rsidRDefault="00787144" w:rsidP="00787144">
            <w:pPr>
              <w:spacing w:after="160" w:line="259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Potatoe dippers (Fritten mit Topping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>)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 w:rsidR="009A67D8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B523D7">
              <w:rPr>
                <w:rFonts w:ascii="Bookman Old Style" w:hAnsi="Bookman Old Style"/>
                <w:sz w:val="24"/>
                <w:szCs w:val="24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€</w:t>
            </w:r>
          </w:p>
          <w:p w14:paraId="4AE0F26A" w14:textId="5B05628E" w:rsidR="001C739F" w:rsidRDefault="001C739F" w:rsidP="001C73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Curry Spezial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(unsere Fritten mit Currywurst, hausgemachte Currywurstsauce, Mayo, karamellisierten Zwiebeln, Röstzwiebeln, Gurkenstreifen)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    </w:t>
            </w:r>
            <w:r w:rsidR="009A67D8">
              <w:rPr>
                <w:rFonts w:ascii="Bookman Old Style" w:hAnsi="Bookman Old Style"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sz w:val="24"/>
                <w:szCs w:val="24"/>
              </w:rPr>
              <w:t>9 €</w:t>
            </w:r>
          </w:p>
          <w:p w14:paraId="7B01670D" w14:textId="77777777" w:rsidR="00787144" w:rsidRDefault="00787144" w:rsidP="00787144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16B51394" w14:textId="77777777" w:rsidR="00787144" w:rsidRDefault="00787144" w:rsidP="00787144">
            <w:pPr>
              <w:spacing w:after="160" w:line="259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Chili Cheese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(Fritten mit Jalapeños, Käsesauce , Parmesanflakes)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      6,50 €</w:t>
            </w:r>
          </w:p>
          <w:p w14:paraId="1CDD485D" w14:textId="77777777" w:rsidR="00787144" w:rsidRDefault="00787144" w:rsidP="00787144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3BBCCA7D" w14:textId="53D861A2" w:rsidR="00787144" w:rsidRDefault="00787144" w:rsidP="00787144">
            <w:pPr>
              <w:spacing w:after="160" w:line="259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Texicana</w:t>
            </w:r>
            <w:r>
              <w:rPr>
                <w:rFonts w:ascii="Bookman Old Style" w:hAnsi="Bookman Old Style"/>
                <w:sz w:val="24"/>
                <w:szCs w:val="24"/>
              </w:rPr>
              <w:t>(Fritten mit pulled Beef, Jalapeños ,Mayo, Käsesauce)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     </w:t>
            </w:r>
            <w:r w:rsidR="009A67D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B523D7">
              <w:rPr>
                <w:rFonts w:ascii="Bookman Old Style" w:hAnsi="Bookman Old Style"/>
                <w:sz w:val="24"/>
                <w:szCs w:val="24"/>
              </w:rPr>
              <w:t>9</w:t>
            </w:r>
            <w:r>
              <w:rPr>
                <w:rFonts w:ascii="Bookman Old Style" w:hAnsi="Bookman Old Style"/>
                <w:sz w:val="24"/>
                <w:szCs w:val="24"/>
              </w:rPr>
              <w:t>,80 €</w:t>
            </w:r>
          </w:p>
          <w:p w14:paraId="28FB0E15" w14:textId="77777777" w:rsidR="00787144" w:rsidRDefault="00787144" w:rsidP="00787144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54B10051" w14:textId="724CCC4E" w:rsidR="00787144" w:rsidRDefault="00787144" w:rsidP="0078714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Havanna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(Fritten mit Avocado, Sour Cream, Tomatensalsa, Limette)    </w:t>
            </w:r>
            <w:r w:rsidR="00B523D7">
              <w:rPr>
                <w:rFonts w:ascii="Bookman Old Style" w:hAnsi="Bookman Old Style"/>
                <w:sz w:val="24"/>
                <w:szCs w:val="24"/>
              </w:rPr>
              <w:t>9</w:t>
            </w:r>
            <w:r>
              <w:rPr>
                <w:rFonts w:ascii="Bookman Old Style" w:hAnsi="Bookman Old Style"/>
                <w:sz w:val="24"/>
                <w:szCs w:val="24"/>
              </w:rPr>
              <w:t>,50 €</w:t>
            </w:r>
          </w:p>
          <w:p w14:paraId="462E9727" w14:textId="77777777" w:rsidR="00FB627A" w:rsidRDefault="00FB627A" w:rsidP="0078714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4699A7F" w14:textId="77777777" w:rsidR="00FB627A" w:rsidRPr="00351309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6"/>
                <w:szCs w:val="26"/>
              </w:rPr>
            </w:pPr>
            <w:r w:rsidRPr="00351309">
              <w:rPr>
                <w:rFonts w:ascii="Bookman Old Style" w:hAnsi="Bookman Old Style"/>
                <w:b/>
                <w:bCs/>
                <w:sz w:val="26"/>
                <w:szCs w:val="26"/>
              </w:rPr>
              <w:t>Extras</w:t>
            </w:r>
          </w:p>
          <w:p w14:paraId="6258C01E" w14:textId="0746C3ED" w:rsidR="00FB627A" w:rsidRDefault="00FB627A" w:rsidP="00FB627A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Bratkartoffeln</w:t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 w:rsidR="009A67D8">
              <w:rPr>
                <w:rFonts w:ascii="Bookman Old Style" w:hAnsi="Bookman Old Style"/>
                <w:sz w:val="26"/>
                <w:szCs w:val="26"/>
              </w:rPr>
              <w:t xml:space="preserve">    </w:t>
            </w:r>
            <w:r w:rsidR="00BD2576">
              <w:rPr>
                <w:rFonts w:ascii="Bookman Old Style" w:hAnsi="Bookman Old Style"/>
                <w:sz w:val="26"/>
                <w:szCs w:val="26"/>
              </w:rPr>
              <w:t>4</w:t>
            </w:r>
            <w:r>
              <w:rPr>
                <w:rFonts w:ascii="Bookman Old Style" w:hAnsi="Bookman Old Style"/>
                <w:sz w:val="26"/>
                <w:szCs w:val="26"/>
              </w:rPr>
              <w:t>,80 €</w:t>
            </w:r>
          </w:p>
          <w:p w14:paraId="01CF31C5" w14:textId="596C11ED" w:rsidR="00FB627A" w:rsidRDefault="00FB627A" w:rsidP="00FB627A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Bratensauce</w:t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 w:rsidR="009A67D8">
              <w:rPr>
                <w:rFonts w:ascii="Bookman Old Style" w:hAnsi="Bookman Old Style"/>
                <w:sz w:val="26"/>
                <w:szCs w:val="26"/>
              </w:rPr>
              <w:t xml:space="preserve">    </w:t>
            </w:r>
            <w:r>
              <w:rPr>
                <w:rFonts w:ascii="Bookman Old Style" w:hAnsi="Bookman Old Style"/>
                <w:sz w:val="26"/>
                <w:szCs w:val="26"/>
              </w:rPr>
              <w:t>1,50 €</w:t>
            </w:r>
          </w:p>
          <w:p w14:paraId="04B4F124" w14:textId="1E649C77" w:rsidR="00FB627A" w:rsidRDefault="00FB627A" w:rsidP="00FB627A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Rahmsauce</w:t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 w:rsidR="009A67D8">
              <w:rPr>
                <w:rFonts w:ascii="Bookman Old Style" w:hAnsi="Bookman Old Style"/>
                <w:sz w:val="26"/>
                <w:szCs w:val="26"/>
              </w:rPr>
              <w:t xml:space="preserve">    </w:t>
            </w:r>
            <w:r>
              <w:rPr>
                <w:rFonts w:ascii="Bookman Old Style" w:hAnsi="Bookman Old Style"/>
                <w:sz w:val="26"/>
                <w:szCs w:val="26"/>
              </w:rPr>
              <w:t>1,50 €</w:t>
            </w:r>
          </w:p>
          <w:p w14:paraId="2C93A9C1" w14:textId="10008315" w:rsidR="00FB627A" w:rsidRDefault="00FB627A" w:rsidP="00FB627A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Kartoffelsalat</w:t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>
              <w:rPr>
                <w:rFonts w:ascii="Bookman Old Style" w:hAnsi="Bookman Old Style"/>
                <w:sz w:val="26"/>
                <w:szCs w:val="26"/>
              </w:rPr>
              <w:tab/>
            </w:r>
            <w:r w:rsidR="009A67D8">
              <w:rPr>
                <w:rFonts w:ascii="Bookman Old Style" w:hAnsi="Bookman Old Style"/>
                <w:sz w:val="26"/>
                <w:szCs w:val="26"/>
              </w:rPr>
              <w:t xml:space="preserve">    </w:t>
            </w:r>
            <w:r w:rsidR="00222B86">
              <w:rPr>
                <w:rFonts w:ascii="Bookman Old Style" w:hAnsi="Bookman Old Style"/>
                <w:sz w:val="26"/>
                <w:szCs w:val="26"/>
              </w:rPr>
              <w:t>4</w:t>
            </w:r>
            <w:r>
              <w:rPr>
                <w:rFonts w:ascii="Bookman Old Style" w:hAnsi="Bookman Old Style"/>
                <w:sz w:val="26"/>
                <w:szCs w:val="26"/>
              </w:rPr>
              <w:t>,50 €</w:t>
            </w:r>
          </w:p>
          <w:p w14:paraId="44C6A591" w14:textId="77777777" w:rsidR="00FB627A" w:rsidRDefault="00FB627A" w:rsidP="00FB627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3CA7DF3" w14:textId="77777777" w:rsidR="00FB627A" w:rsidRDefault="00FB627A" w:rsidP="00FB627A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5A4E97B0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E2A30">
              <w:rPr>
                <w:rFonts w:ascii="Bookman Old Style" w:hAnsi="Bookman Old Style"/>
                <w:b/>
                <w:sz w:val="28"/>
                <w:szCs w:val="28"/>
              </w:rPr>
              <w:t>Verschiedene Dips</w:t>
            </w:r>
          </w:p>
          <w:p w14:paraId="28B5D2AF" w14:textId="68674AA3" w:rsidR="00FB627A" w:rsidRDefault="00FB627A" w:rsidP="001C739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Ketchup, Mayonaise, </w:t>
            </w:r>
            <w:r w:rsidR="006E3A88">
              <w:rPr>
                <w:rFonts w:ascii="Bookman Old Style" w:hAnsi="Bookman Old Style"/>
                <w:sz w:val="28"/>
                <w:szCs w:val="28"/>
              </w:rPr>
              <w:t>Limette-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Knoblauch, Stron</w:t>
            </w:r>
            <w:r>
              <w:rPr>
                <w:rFonts w:ascii="Bookman Old Style" w:hAnsi="Bookman Old Style"/>
                <w:sz w:val="28"/>
                <w:szCs w:val="28"/>
              </w:rPr>
              <w:t>g Ketchup-</w:t>
            </w:r>
            <w:r w:rsidR="00533102">
              <w:rPr>
                <w:rFonts w:ascii="Bookman Old Style" w:hAnsi="Bookman Old Style"/>
                <w:sz w:val="28"/>
                <w:szCs w:val="28"/>
              </w:rPr>
              <w:t>Jalapeño</w:t>
            </w:r>
            <w:r>
              <w:rPr>
                <w:rFonts w:ascii="Bookman Old Style" w:hAnsi="Bookman Old Style"/>
                <w:sz w:val="28"/>
                <w:szCs w:val="28"/>
              </w:rPr>
              <w:t>, Trüffelmayonaise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, </w:t>
            </w:r>
            <w:r w:rsidR="006E3A88">
              <w:rPr>
                <w:rFonts w:ascii="Bookman Old Style" w:hAnsi="Bookman Old Style"/>
                <w:sz w:val="28"/>
                <w:szCs w:val="28"/>
              </w:rPr>
              <w:t>Mango-Curry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, </w:t>
            </w:r>
            <w:r>
              <w:rPr>
                <w:rFonts w:ascii="Bookman Old Style" w:hAnsi="Bookman Old Style"/>
                <w:sz w:val="28"/>
                <w:szCs w:val="28"/>
              </w:rPr>
              <w:t>, Käsesauce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 xml:space="preserve"> mit Parmesanspänen, hausgemachte BBQ</w:t>
            </w:r>
            <w:r w:rsidR="006E3A88">
              <w:rPr>
                <w:rFonts w:ascii="Bookman Old Style" w:hAnsi="Bookman Old Style"/>
                <w:sz w:val="28"/>
                <w:szCs w:val="28"/>
              </w:rPr>
              <w:t>,</w:t>
            </w:r>
            <w:r w:rsidR="009168B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6E3A88">
              <w:rPr>
                <w:rFonts w:ascii="Bookman Old Style" w:hAnsi="Bookman Old Style"/>
                <w:sz w:val="28"/>
                <w:szCs w:val="28"/>
              </w:rPr>
              <w:t>Rote Beete Meerrettich</w:t>
            </w:r>
            <w:r w:rsidR="0053310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9F7761">
              <w:rPr>
                <w:rFonts w:ascii="Bookman Old Style" w:hAnsi="Bookman Old Style"/>
                <w:sz w:val="28"/>
                <w:szCs w:val="28"/>
              </w:rPr>
              <w:t>,Guacamole</w:t>
            </w:r>
            <w:r w:rsidR="0053310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9F7761">
              <w:rPr>
                <w:rFonts w:ascii="Bookman Old Style" w:hAnsi="Bookman Old Style"/>
                <w:sz w:val="28"/>
                <w:szCs w:val="28"/>
              </w:rPr>
              <w:t>,Salsa Crudo,</w:t>
            </w:r>
            <w:r w:rsidR="009168B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9F7761">
              <w:rPr>
                <w:rFonts w:ascii="Bookman Old Style" w:hAnsi="Bookman Old Style"/>
                <w:sz w:val="28"/>
                <w:szCs w:val="28"/>
              </w:rPr>
              <w:t>Sour Cream</w:t>
            </w:r>
          </w:p>
          <w:p w14:paraId="4629FF0A" w14:textId="77777777" w:rsidR="0049471D" w:rsidRDefault="0049471D" w:rsidP="001C739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443F9A8" w14:textId="77777777" w:rsidR="00D869CD" w:rsidRDefault="00D869CD" w:rsidP="00256C6F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1DCA7FBF" w14:textId="77777777" w:rsidR="0049471D" w:rsidRDefault="0049471D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205AF536" w14:textId="77777777" w:rsidR="00A603B6" w:rsidRDefault="00A603B6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6521E2D1" w14:textId="77777777" w:rsidR="00A603B6" w:rsidRDefault="00A603B6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13961029" w14:textId="77777777" w:rsidR="00A603B6" w:rsidRDefault="00A603B6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5935A435" w14:textId="77777777" w:rsidR="00A603B6" w:rsidRDefault="00A603B6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5B43A629" w14:textId="77777777" w:rsidR="00F31EF3" w:rsidRDefault="00F31EF3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3834C589" w14:textId="77777777" w:rsidR="00F31EF3" w:rsidRDefault="00F31EF3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118EFA79" w14:textId="77777777" w:rsidR="009B3939" w:rsidRDefault="009B3939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1C4541D3" w14:textId="77777777" w:rsidR="009045D5" w:rsidRDefault="009045D5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699C5E0A" w14:textId="77777777" w:rsidR="00437D6B" w:rsidRDefault="00437D6B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10C82A59" w14:textId="77777777" w:rsidR="00437D6B" w:rsidRDefault="00437D6B" w:rsidP="00E10CB5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42147A53" w14:textId="77777777" w:rsidR="0049471D" w:rsidRPr="001C739F" w:rsidRDefault="0049471D" w:rsidP="001C739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26057B8" w14:textId="77777777" w:rsidR="00FB627A" w:rsidRPr="009A67D8" w:rsidRDefault="00FB627A" w:rsidP="00FB627A">
            <w:pPr>
              <w:rPr>
                <w:rFonts w:ascii="Bookman Old Style" w:hAnsi="Bookman Old Style"/>
                <w:b/>
                <w:bCs/>
                <w:sz w:val="26"/>
                <w:szCs w:val="26"/>
              </w:rPr>
            </w:pPr>
            <w:r w:rsidRPr="009A67D8">
              <w:rPr>
                <w:rFonts w:ascii="Bookman Old Style" w:hAnsi="Bookman Old Style"/>
                <w:b/>
                <w:bCs/>
                <w:sz w:val="26"/>
                <w:szCs w:val="26"/>
              </w:rPr>
              <w:lastRenderedPageBreak/>
              <w:t>Ab 17.00 Uhr</w:t>
            </w:r>
          </w:p>
          <w:p w14:paraId="25120703" w14:textId="77777777" w:rsidR="00FB627A" w:rsidRDefault="00FB627A" w:rsidP="00FB627A">
            <w:pPr>
              <w:rPr>
                <w:rFonts w:ascii="Bookman Old Style" w:hAnsi="Bookman Old Style"/>
                <w:b/>
                <w:sz w:val="26"/>
                <w:szCs w:val="26"/>
              </w:rPr>
            </w:pPr>
          </w:p>
          <w:p w14:paraId="3FA3B769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b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b/>
                <w:sz w:val="26"/>
                <w:szCs w:val="26"/>
              </w:rPr>
              <w:t>Tapas</w:t>
            </w:r>
          </w:p>
          <w:p w14:paraId="06C00F44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Gebackener Ziegenkäse auf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 Gemüse, Peperoni und Knoblauch </w:t>
            </w:r>
          </w:p>
          <w:p w14:paraId="11164832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7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>
              <w:rPr>
                <w:rFonts w:ascii="Bookman Old Style" w:hAnsi="Bookman Old Style"/>
                <w:sz w:val="26"/>
                <w:szCs w:val="26"/>
              </w:rPr>
              <w:t>6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2FBCBB74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 xml:space="preserve">Geschmälztes 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Maultäschle mit Kartoffelsalat</w:t>
            </w:r>
          </w:p>
          <w:p w14:paraId="76702D4D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6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,80 €</w:t>
            </w:r>
          </w:p>
          <w:p w14:paraId="4886CCD9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Ochsenmaulsalat mit Zwiebele</w:t>
            </w:r>
          </w:p>
          <w:p w14:paraId="766D6DA1" w14:textId="2E886516" w:rsidR="00FB627A" w:rsidRPr="005233CB" w:rsidRDefault="00976C41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6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 w:rsidR="00FB627A">
              <w:rPr>
                <w:rFonts w:ascii="Bookman Old Style" w:hAnsi="Bookman Old Style"/>
                <w:sz w:val="26"/>
                <w:szCs w:val="26"/>
              </w:rPr>
              <w:t>9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5F13C0A8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Gebackene Avocados mit Knoblauchcreme</w:t>
            </w:r>
          </w:p>
          <w:p w14:paraId="13D2E0F3" w14:textId="5954823D" w:rsidR="00FB627A" w:rsidRPr="005233CB" w:rsidRDefault="00976C41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5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,80 €</w:t>
            </w:r>
          </w:p>
          <w:p w14:paraId="1C0C7DAE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Obatzda mit Kräutern</w:t>
            </w:r>
          </w:p>
          <w:p w14:paraId="263E46EB" w14:textId="3C3A3C5A" w:rsidR="00FB627A" w:rsidRPr="005233CB" w:rsidRDefault="00976C41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5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 w:rsidR="00FB627A">
              <w:rPr>
                <w:rFonts w:ascii="Bookman Old Style" w:hAnsi="Bookman Old Style"/>
                <w:sz w:val="26"/>
                <w:szCs w:val="26"/>
              </w:rPr>
              <w:t>4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3E335C85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Alblinsen-Bulgursalat mit gebratener Schwarzwurst</w:t>
            </w:r>
          </w:p>
          <w:p w14:paraId="5371282B" w14:textId="680B987C" w:rsidR="00FB627A" w:rsidRPr="005233CB" w:rsidRDefault="00976C41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5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,10 €</w:t>
            </w:r>
          </w:p>
          <w:p w14:paraId="1ABCCD02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Wilde Kartoffeln mit Knoblauchcreme</w:t>
            </w:r>
          </w:p>
          <w:p w14:paraId="58118770" w14:textId="763B9C16" w:rsidR="00FB627A" w:rsidRPr="005233CB" w:rsidRDefault="00127506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4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,90 €</w:t>
            </w:r>
          </w:p>
          <w:p w14:paraId="3385C761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Käsespätzle mit Rahm und Zwiebeln</w:t>
            </w:r>
          </w:p>
          <w:p w14:paraId="2E3E9919" w14:textId="441899C7" w:rsidR="00FB627A" w:rsidRPr="005233CB" w:rsidRDefault="00127506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6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 w:rsidR="008B4CF1">
              <w:rPr>
                <w:rFonts w:ascii="Bookman Old Style" w:hAnsi="Bookman Old Style"/>
                <w:sz w:val="26"/>
                <w:szCs w:val="26"/>
              </w:rPr>
              <w:t>7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32842B26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Pikante Rinderfetzen 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mit Schalotten 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in Sößle</w:t>
            </w:r>
          </w:p>
          <w:p w14:paraId="13782D32" w14:textId="5186FC5B" w:rsidR="00FB627A" w:rsidRPr="005233CB" w:rsidRDefault="00127506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9</w:t>
            </w:r>
            <w:r w:rsidR="00FB627A">
              <w:rPr>
                <w:rFonts w:ascii="Bookman Old Style" w:hAnsi="Bookman Old Style"/>
                <w:sz w:val="26"/>
                <w:szCs w:val="26"/>
              </w:rPr>
              <w:t>,2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046A8938" w14:textId="142E3C32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Geb</w:t>
            </w:r>
            <w:r>
              <w:rPr>
                <w:rFonts w:ascii="Bookman Old Style" w:hAnsi="Bookman Old Style"/>
                <w:sz w:val="26"/>
                <w:szCs w:val="26"/>
              </w:rPr>
              <w:t>r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a</w:t>
            </w:r>
            <w:r>
              <w:rPr>
                <w:rFonts w:ascii="Bookman Old Style" w:hAnsi="Bookman Old Style"/>
                <w:sz w:val="26"/>
                <w:szCs w:val="26"/>
              </w:rPr>
              <w:t>t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ene </w:t>
            </w:r>
            <w:r w:rsidR="00990A4B">
              <w:rPr>
                <w:rFonts w:ascii="Bookman Old Style" w:hAnsi="Bookman Old Style"/>
                <w:sz w:val="26"/>
                <w:szCs w:val="26"/>
              </w:rPr>
              <w:t>Pulp</w:t>
            </w:r>
            <w:r w:rsidR="005902B0">
              <w:rPr>
                <w:rFonts w:ascii="Bookman Old Style" w:hAnsi="Bookman Old Style"/>
                <w:sz w:val="26"/>
                <w:szCs w:val="26"/>
              </w:rPr>
              <w:t>o</w:t>
            </w:r>
            <w:r w:rsidR="00990A4B">
              <w:rPr>
                <w:rFonts w:ascii="Bookman Old Style" w:hAnsi="Bookman Old Style"/>
                <w:sz w:val="26"/>
                <w:szCs w:val="26"/>
              </w:rPr>
              <w:t xml:space="preserve">stücke </w:t>
            </w:r>
            <w:r w:rsidR="005E4F67">
              <w:rPr>
                <w:rFonts w:ascii="Bookman Old Style" w:hAnsi="Bookman Old Style"/>
                <w:sz w:val="26"/>
                <w:szCs w:val="26"/>
              </w:rPr>
              <w:t>(Okt</w:t>
            </w:r>
            <w:r w:rsidR="00620F0C">
              <w:rPr>
                <w:rFonts w:ascii="Bookman Old Style" w:hAnsi="Bookman Old Style"/>
                <w:sz w:val="26"/>
                <w:szCs w:val="26"/>
              </w:rPr>
              <w:t>o</w:t>
            </w:r>
            <w:r w:rsidR="005E4F67">
              <w:rPr>
                <w:rFonts w:ascii="Bookman Old Style" w:hAnsi="Bookman Old Style"/>
                <w:sz w:val="26"/>
                <w:szCs w:val="26"/>
              </w:rPr>
              <w:t>pus/</w:t>
            </w:r>
            <w:r w:rsidR="00620F0C">
              <w:rPr>
                <w:rFonts w:ascii="Bookman Old Style" w:hAnsi="Bookman Old Style"/>
                <w:sz w:val="26"/>
                <w:szCs w:val="26"/>
              </w:rPr>
              <w:t>Tintenfisch)</w:t>
            </w:r>
            <w:r w:rsidR="00620F0C" w:rsidRPr="005233CB">
              <w:rPr>
                <w:rFonts w:ascii="Bookman Old Style" w:hAnsi="Bookman Old Style"/>
                <w:sz w:val="26"/>
                <w:szCs w:val="26"/>
              </w:rPr>
              <w:t xml:space="preserve"> mit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 Kräutern und Aioli</w:t>
            </w:r>
          </w:p>
          <w:p w14:paraId="061EE9B6" w14:textId="47C5F87B" w:rsidR="00FB627A" w:rsidRPr="00F2421C" w:rsidRDefault="00552A73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1</w:t>
            </w:r>
            <w:r w:rsidR="00E33ADB">
              <w:rPr>
                <w:rFonts w:ascii="Bookman Old Style" w:hAnsi="Bookman Old Style"/>
                <w:sz w:val="26"/>
                <w:szCs w:val="26"/>
              </w:rPr>
              <w:t>1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 w:rsidR="00990A4B">
              <w:rPr>
                <w:rFonts w:ascii="Bookman Old Style" w:hAnsi="Bookman Old Style"/>
                <w:sz w:val="26"/>
                <w:szCs w:val="26"/>
              </w:rPr>
              <w:t>6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6AF89FB7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Garnelen Hot Pot mit Chili,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Knoblauch ,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Oliven und Gemüse</w:t>
            </w:r>
          </w:p>
          <w:p w14:paraId="5F141CF3" w14:textId="1FA86D3D" w:rsidR="00FB627A" w:rsidRPr="005233CB" w:rsidRDefault="004F1834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10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,</w:t>
            </w:r>
            <w:r w:rsidR="00FB627A">
              <w:rPr>
                <w:rFonts w:ascii="Bookman Old Style" w:hAnsi="Bookman Old Style"/>
                <w:sz w:val="26"/>
                <w:szCs w:val="26"/>
              </w:rPr>
              <w:t>9</w:t>
            </w:r>
            <w:r w:rsidR="00FB627A" w:rsidRPr="005233CB">
              <w:rPr>
                <w:rFonts w:ascii="Bookman Old Style" w:hAnsi="Bookman Old Style"/>
                <w:sz w:val="26"/>
                <w:szCs w:val="26"/>
              </w:rPr>
              <w:t>0 €</w:t>
            </w:r>
          </w:p>
          <w:p w14:paraId="21A77EA8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Tatar vo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n geräucherten und gebeiztem 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Lachs mit Ingwer, Wasabicréme und kleinem Rösti</w:t>
            </w:r>
          </w:p>
          <w:p w14:paraId="31B2A77B" w14:textId="39FF28FF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4F1834">
              <w:rPr>
                <w:rFonts w:ascii="Bookman Old Style" w:hAnsi="Bookman Old Style"/>
                <w:sz w:val="26"/>
                <w:szCs w:val="26"/>
              </w:rPr>
              <w:t>9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,40 €</w:t>
            </w:r>
          </w:p>
          <w:p w14:paraId="2DCFF938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>Tatar von Angusrind, mit Landei, Zwiebeln, Kapern,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und 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Kräutern </w:t>
            </w:r>
          </w:p>
          <w:p w14:paraId="1E98A386" w14:textId="07C699B4" w:rsidR="00FB627A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233CB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E82C0B">
              <w:rPr>
                <w:rFonts w:ascii="Bookman Old Style" w:hAnsi="Bookman Old Style"/>
                <w:sz w:val="26"/>
                <w:szCs w:val="26"/>
              </w:rPr>
              <w:t>9</w:t>
            </w:r>
            <w:r w:rsidRPr="005233CB">
              <w:rPr>
                <w:rFonts w:ascii="Bookman Old Style" w:hAnsi="Bookman Old Style"/>
                <w:sz w:val="26"/>
                <w:szCs w:val="26"/>
              </w:rPr>
              <w:t>,90 €</w:t>
            </w:r>
          </w:p>
          <w:p w14:paraId="60C61EC6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Currygarnelen mit Sandelholzgerauchtem Lachs und kleinem Rösti</w:t>
            </w:r>
          </w:p>
          <w:p w14:paraId="2B977CA1" w14:textId="77777777" w:rsidR="00FB627A" w:rsidRPr="005233CB" w:rsidRDefault="00FB627A" w:rsidP="00FB627A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10,50 €</w:t>
            </w:r>
          </w:p>
          <w:p w14:paraId="6D94F923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726ACF4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1C5BC38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6C61D51" w14:textId="77777777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56B36B21" w14:textId="77777777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60A5180" w14:textId="77777777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45A1F2D" w14:textId="77777777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31BFC12" w14:textId="77777777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3E851C47" w14:textId="45FDF202" w:rsidR="002D4CA5" w:rsidRDefault="002D4CA5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2108DA5" w14:textId="77777777" w:rsidR="00D1077F" w:rsidRDefault="00D1077F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79B34DC8" w14:textId="77777777" w:rsidR="00FB627A" w:rsidRPr="00DE5B5C" w:rsidRDefault="00FB627A" w:rsidP="00A50244">
            <w:pPr>
              <w:rPr>
                <w:rFonts w:ascii="Bookman Old Style" w:hAnsi="Bookman Old Style"/>
                <w:sz w:val="28"/>
                <w:szCs w:val="28"/>
              </w:rPr>
            </w:pPr>
          </w:p>
          <w:p w14:paraId="6EBBE20C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E5B5C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Ebbes Süsses</w:t>
            </w:r>
          </w:p>
          <w:p w14:paraId="77B6606D" w14:textId="77777777" w:rsidR="005E4F67" w:rsidRDefault="005E4F67" w:rsidP="0064448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38DBD1E2" w14:textId="368925D1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Gebackene Apfelkrapfen in Zimt-</w:t>
            </w:r>
            <w:r w:rsidRPr="00DE5B5C">
              <w:rPr>
                <w:rFonts w:ascii="Bookman Old Style" w:hAnsi="Bookman Old Style"/>
                <w:sz w:val="28"/>
                <w:szCs w:val="28"/>
              </w:rPr>
              <w:t>Zucker mit Vanilleeis auf Eierlikörschmand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14:paraId="640F97C0" w14:textId="501E9232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6,</w:t>
            </w:r>
            <w:r w:rsidR="004F1834">
              <w:rPr>
                <w:rFonts w:ascii="Bookman Old Style" w:hAnsi="Bookman Old Style"/>
                <w:sz w:val="28"/>
                <w:szCs w:val="28"/>
              </w:rPr>
              <w:t>8</w:t>
            </w:r>
            <w:r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453D99FC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67492E56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Kaiserschmarren mit Apfelkompott</w:t>
            </w:r>
          </w:p>
          <w:p w14:paraId="7D83989E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6,90 €</w:t>
            </w:r>
          </w:p>
          <w:p w14:paraId="3C82DD82" w14:textId="77777777" w:rsidR="00FB627A" w:rsidRPr="00DE5B5C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0378A4AA" w14:textId="77777777" w:rsidR="00FB627A" w:rsidRPr="00B02F96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B02F96">
              <w:rPr>
                <w:rFonts w:ascii="Bookman Old Style" w:hAnsi="Bookman Old Style"/>
                <w:b/>
                <w:bCs/>
                <w:sz w:val="28"/>
                <w:szCs w:val="28"/>
              </w:rPr>
              <w:t>Für Schokoholics</w:t>
            </w:r>
          </w:p>
          <w:p w14:paraId="4651B878" w14:textId="2FCFD91A" w:rsidR="00FB627A" w:rsidRDefault="00C30B76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Warmer </w:t>
            </w:r>
            <w:r w:rsidR="009124BA">
              <w:rPr>
                <w:rFonts w:ascii="Bookman Old Style" w:hAnsi="Bookman Old Style"/>
                <w:sz w:val="28"/>
                <w:szCs w:val="28"/>
              </w:rPr>
              <w:t>Schokoladen</w:t>
            </w:r>
            <w:r w:rsidR="00D1077F">
              <w:rPr>
                <w:rFonts w:ascii="Bookman Old Style" w:hAnsi="Bookman Old Style"/>
                <w:sz w:val="28"/>
                <w:szCs w:val="28"/>
              </w:rPr>
              <w:t>pudding</w:t>
            </w:r>
            <w:r w:rsidR="00610D0C">
              <w:rPr>
                <w:rFonts w:ascii="Bookman Old Style" w:hAnsi="Bookman Old Style"/>
                <w:sz w:val="28"/>
                <w:szCs w:val="28"/>
              </w:rPr>
              <w:t xml:space="preserve">kuchen mit </w:t>
            </w:r>
            <w:r w:rsidR="00881EFD">
              <w:rPr>
                <w:rFonts w:ascii="Bookman Old Style" w:hAnsi="Bookman Old Style"/>
                <w:sz w:val="28"/>
                <w:szCs w:val="28"/>
              </w:rPr>
              <w:t xml:space="preserve">Tonkabohne, </w:t>
            </w:r>
            <w:r w:rsidR="00E82C0B">
              <w:rPr>
                <w:rFonts w:ascii="Bookman Old Style" w:hAnsi="Bookman Old Style"/>
                <w:sz w:val="28"/>
                <w:szCs w:val="28"/>
              </w:rPr>
              <w:t>Früchten, Rum</w:t>
            </w:r>
            <w:r w:rsidR="00FE0F26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A63D35">
              <w:rPr>
                <w:rFonts w:ascii="Bookman Old Style" w:hAnsi="Bookman Old Style"/>
                <w:sz w:val="28"/>
                <w:szCs w:val="28"/>
              </w:rPr>
              <w:t>und Pretzel</w:t>
            </w:r>
            <w:r>
              <w:rPr>
                <w:rFonts w:ascii="Bookman Old Style" w:hAnsi="Bookman Old Style"/>
                <w:sz w:val="28"/>
                <w:szCs w:val="28"/>
              </w:rPr>
              <w:t>-Schokoeis</w:t>
            </w:r>
          </w:p>
          <w:p w14:paraId="481E9B9A" w14:textId="7AC9086F" w:rsidR="00FB627A" w:rsidRDefault="00C30B76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,80 €</w:t>
            </w:r>
          </w:p>
          <w:p w14:paraId="59442BC6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27503A0D" w14:textId="77777777" w:rsidR="00FB627A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Schwedenbecher</w:t>
            </w:r>
          </w:p>
          <w:p w14:paraId="4BCFC682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D6E10">
              <w:rPr>
                <w:rFonts w:ascii="Bookman Old Style" w:hAnsi="Bookman Old Style"/>
                <w:sz w:val="28"/>
                <w:szCs w:val="28"/>
              </w:rPr>
              <w:t>Vanilleeis</w:t>
            </w:r>
            <w:r>
              <w:rPr>
                <w:rFonts w:ascii="Bookman Old Style" w:hAnsi="Bookman Old Style"/>
                <w:sz w:val="28"/>
                <w:szCs w:val="28"/>
              </w:rPr>
              <w:t>, Apfelkompott, Eierlikör</w:t>
            </w:r>
          </w:p>
          <w:p w14:paraId="7CFF557F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Schlagsahne</w:t>
            </w:r>
          </w:p>
          <w:p w14:paraId="451C8353" w14:textId="427A8C96" w:rsidR="00FB627A" w:rsidRPr="001D6E10" w:rsidRDefault="00DA21B0" w:rsidP="005F25B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,</w:t>
            </w: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71E6E4CF" w14:textId="77777777" w:rsidR="00FB627A" w:rsidRPr="00EA09FE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EA09FE">
              <w:rPr>
                <w:rFonts w:ascii="Bookman Old Style" w:hAnsi="Bookman Old Style"/>
                <w:b/>
                <w:bCs/>
                <w:sz w:val="28"/>
                <w:szCs w:val="28"/>
              </w:rPr>
              <w:t>Schwarzwaldmädel</w:t>
            </w:r>
          </w:p>
          <w:p w14:paraId="41E4DB5A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(Stracciatellaeis, beschwipste Kirschen, Sahne und Schokobisquit)</w:t>
            </w:r>
          </w:p>
          <w:p w14:paraId="03BFD2CE" w14:textId="52743BA6" w:rsidR="00FB627A" w:rsidRDefault="00DA21B0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,</w:t>
            </w: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7106EAC5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316981C7" w14:textId="77777777" w:rsidR="00FB627A" w:rsidRPr="00EA09FE" w:rsidRDefault="00FB627A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EA09FE">
              <w:rPr>
                <w:rFonts w:ascii="Bookman Old Style" w:hAnsi="Bookman Old Style"/>
                <w:b/>
                <w:bCs/>
                <w:sz w:val="28"/>
                <w:szCs w:val="28"/>
              </w:rPr>
              <w:t>Scharfe Helene</w:t>
            </w:r>
          </w:p>
          <w:p w14:paraId="37A46CA9" w14:textId="77777777" w:rsidR="00FB627A" w:rsidRDefault="00FB627A" w:rsidP="00FB627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(Vanilleeis, pikantes Birnenragout, Schokoladensauce, Sahne)</w:t>
            </w:r>
          </w:p>
          <w:p w14:paraId="39E9602B" w14:textId="09F10566" w:rsidR="00FB627A" w:rsidRDefault="00DA21B0" w:rsidP="00F4632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,</w:t>
            </w:r>
            <w:r w:rsidR="00775173">
              <w:rPr>
                <w:rFonts w:ascii="Bookman Old Style" w:hAnsi="Bookman Old Style"/>
                <w:sz w:val="28"/>
                <w:szCs w:val="28"/>
              </w:rPr>
              <w:t>3</w:t>
            </w:r>
            <w:r w:rsidR="00FB627A"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6110C930" w14:textId="592D1007" w:rsidR="005F25BB" w:rsidRPr="009C4446" w:rsidRDefault="003A4019" w:rsidP="00FB627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Waldi</w:t>
            </w:r>
            <w:r w:rsidR="00955285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s </w:t>
            </w:r>
            <w:r w:rsidR="003C51A3">
              <w:rPr>
                <w:rFonts w:ascii="Bookman Old Style" w:hAnsi="Bookman Old Style"/>
                <w:b/>
                <w:bCs/>
                <w:sz w:val="28"/>
                <w:szCs w:val="28"/>
              </w:rPr>
              <w:t>Sweety</w:t>
            </w:r>
          </w:p>
          <w:p w14:paraId="612697A1" w14:textId="66A59673" w:rsidR="00FB627A" w:rsidRDefault="003A0E70" w:rsidP="002D29A8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Vanilleeis</w:t>
            </w:r>
            <w:r w:rsidR="00B83E78">
              <w:rPr>
                <w:rFonts w:ascii="Bookman Old Style" w:hAnsi="Bookman Old Style"/>
                <w:sz w:val="28"/>
                <w:szCs w:val="28"/>
              </w:rPr>
              <w:t xml:space="preserve"> und Schokoeis mit belgischer Waffel </w:t>
            </w:r>
            <w:r w:rsidR="003F1D61">
              <w:rPr>
                <w:rFonts w:ascii="Bookman Old Style" w:hAnsi="Bookman Old Style"/>
                <w:sz w:val="28"/>
                <w:szCs w:val="28"/>
              </w:rPr>
              <w:t>,</w:t>
            </w:r>
            <w:r w:rsidR="007355B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8314DD">
              <w:rPr>
                <w:rFonts w:ascii="Bookman Old Style" w:hAnsi="Bookman Old Style"/>
                <w:sz w:val="28"/>
                <w:szCs w:val="28"/>
              </w:rPr>
              <w:t>Sahne</w:t>
            </w:r>
            <w:r w:rsidR="007355B9">
              <w:rPr>
                <w:rFonts w:ascii="Bookman Old Style" w:hAnsi="Bookman Old Style"/>
                <w:sz w:val="28"/>
                <w:szCs w:val="28"/>
              </w:rPr>
              <w:t xml:space="preserve">, </w:t>
            </w:r>
            <w:r w:rsidR="003762CF">
              <w:rPr>
                <w:rFonts w:ascii="Bookman Old Style" w:hAnsi="Bookman Old Style"/>
                <w:sz w:val="28"/>
                <w:szCs w:val="28"/>
              </w:rPr>
              <w:t>B</w:t>
            </w:r>
            <w:r w:rsidR="008314DD">
              <w:rPr>
                <w:rFonts w:ascii="Bookman Old Style" w:hAnsi="Bookman Old Style"/>
                <w:sz w:val="28"/>
                <w:szCs w:val="28"/>
              </w:rPr>
              <w:t xml:space="preserve">aileys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und </w:t>
            </w:r>
            <w:r w:rsidR="00B83E78">
              <w:rPr>
                <w:rFonts w:ascii="Bookman Old Style" w:hAnsi="Bookman Old Style"/>
                <w:sz w:val="28"/>
                <w:szCs w:val="28"/>
              </w:rPr>
              <w:t>Schokosauce</w:t>
            </w:r>
          </w:p>
          <w:p w14:paraId="7F411C84" w14:textId="38782854" w:rsidR="00B83E78" w:rsidRDefault="00001E57" w:rsidP="006A7979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3F1D61">
              <w:rPr>
                <w:rFonts w:ascii="Bookman Old Style" w:hAnsi="Bookman Old Style"/>
                <w:sz w:val="28"/>
                <w:szCs w:val="28"/>
              </w:rPr>
              <w:t>,</w:t>
            </w:r>
            <w:r w:rsidR="00CC19C8">
              <w:rPr>
                <w:rFonts w:ascii="Bookman Old Style" w:hAnsi="Bookman Old Style"/>
                <w:sz w:val="28"/>
                <w:szCs w:val="28"/>
              </w:rPr>
              <w:t>7</w:t>
            </w:r>
            <w:r w:rsidR="003F1D61">
              <w:rPr>
                <w:rFonts w:ascii="Bookman Old Style" w:hAnsi="Bookman Old Style"/>
                <w:sz w:val="28"/>
                <w:szCs w:val="28"/>
              </w:rPr>
              <w:t>0 €</w:t>
            </w:r>
          </w:p>
          <w:p w14:paraId="5C3E4699" w14:textId="2093F5A0" w:rsidR="008D4425" w:rsidRPr="00916DFB" w:rsidRDefault="008D4425">
            <w:pPr>
              <w:spacing w:line="276" w:lineRule="auto"/>
              <w:jc w:val="center"/>
              <w:rPr>
                <w:rFonts w:ascii="Open Sans" w:hAnsi="Open Sans" w:cs="Open Sans"/>
                <w:sz w:val="20"/>
              </w:rPr>
            </w:pPr>
          </w:p>
        </w:tc>
      </w:tr>
      <w:tr w:rsidR="00F4267E" w:rsidRPr="00D8120D" w14:paraId="75D3B883" w14:textId="77777777" w:rsidTr="006869BB">
        <w:tc>
          <w:tcPr>
            <w:tcW w:w="9498" w:type="dxa"/>
          </w:tcPr>
          <w:p w14:paraId="73614652" w14:textId="4F48C491" w:rsidR="00F4267E" w:rsidRPr="00916DFB" w:rsidRDefault="00F4267E" w:rsidP="001E3821">
            <w:pPr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1459AF" w:rsidRPr="00D8120D" w14:paraId="2E392344" w14:textId="77777777" w:rsidTr="006869BB">
        <w:tc>
          <w:tcPr>
            <w:tcW w:w="9498" w:type="dxa"/>
          </w:tcPr>
          <w:p w14:paraId="33D930FD" w14:textId="77777777" w:rsidR="001459AF" w:rsidRPr="00916DFB" w:rsidRDefault="001459AF" w:rsidP="001E3821">
            <w:pPr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777DA3" w:rsidRPr="00D8120D" w14:paraId="1063025E" w14:textId="77777777" w:rsidTr="006869BB">
        <w:tc>
          <w:tcPr>
            <w:tcW w:w="9498" w:type="dxa"/>
          </w:tcPr>
          <w:p w14:paraId="5683911E" w14:textId="77777777" w:rsidR="00777DA3" w:rsidRPr="00916DFB" w:rsidRDefault="00777DA3" w:rsidP="001E3821">
            <w:pPr>
              <w:spacing w:line="276" w:lineRule="auto"/>
              <w:rPr>
                <w:rFonts w:ascii="Open Sans" w:hAnsi="Open Sans" w:cs="Open Sans"/>
                <w:sz w:val="16"/>
                <w:szCs w:val="16"/>
              </w:rPr>
            </w:pPr>
          </w:p>
        </w:tc>
      </w:tr>
    </w:tbl>
    <w:p w14:paraId="4AE5991E" w14:textId="06CB644D" w:rsidR="00745ECC" w:rsidRDefault="00745ECC" w:rsidP="00745ECC">
      <w:pPr>
        <w:rPr>
          <w:rFonts w:ascii="Open Sans" w:hAnsi="Open Sans" w:cs="Open Sans"/>
        </w:rPr>
      </w:pPr>
    </w:p>
    <w:sectPr w:rsidR="00745ECC" w:rsidSect="0005545E">
      <w:headerReference w:type="default" r:id="rId7"/>
      <w:footerReference w:type="default" r:id="rId8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A972" w14:textId="77777777" w:rsidR="0005545E" w:rsidRDefault="0005545E" w:rsidP="004A7D7D">
      <w:pPr>
        <w:spacing w:after="0" w:line="240" w:lineRule="auto"/>
      </w:pPr>
      <w:r>
        <w:separator/>
      </w:r>
    </w:p>
  </w:endnote>
  <w:endnote w:type="continuationSeparator" w:id="0">
    <w:p w14:paraId="20AE72B9" w14:textId="77777777" w:rsidR="0005545E" w:rsidRDefault="0005545E" w:rsidP="004A7D7D">
      <w:pPr>
        <w:spacing w:after="0" w:line="240" w:lineRule="auto"/>
      </w:pPr>
      <w:r>
        <w:continuationSeparator/>
      </w:r>
    </w:p>
  </w:endnote>
  <w:endnote w:type="continuationNotice" w:id="1">
    <w:p w14:paraId="7E8914FF" w14:textId="77777777" w:rsidR="0005545E" w:rsidRDefault="000554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5F9C90-6ACF-41EF-90B3-1B0FC7124C5E}"/>
    <w:embedBold r:id="rId2" w:fontKey="{41D7D207-E95C-46D4-9F14-83E02272C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9B84947-21BA-46C2-AC71-2ACB493A991D}"/>
    <w:embedBold r:id="rId4" w:fontKey="{8F7F9D26-2209-4B2E-B29C-26BBBE7F531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1BA93637-C2F4-44C9-8E7D-25C6B08FB5B9}"/>
  </w:font>
  <w:font w:name="Great Vibes">
    <w:charset w:val="00"/>
    <w:family w:val="auto"/>
    <w:pitch w:val="variable"/>
    <w:sig w:usb0="A000002F" w:usb1="5000205B" w:usb2="00000000" w:usb3="00000000" w:csb0="00000093" w:csb1="00000000"/>
    <w:embedRegular r:id="rId6" w:fontKey="{D8831B0C-6C51-45BB-894C-61ECCC6521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25F796-BC4F-47C1-AD6F-92E7A95A33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D321" w14:textId="77777777" w:rsidR="00200B40" w:rsidRDefault="005D1059" w:rsidP="00200B40">
    <w:pPr>
      <w:pStyle w:val="Fuzeile"/>
      <w:jc w:val="center"/>
      <w:rPr>
        <w:rFonts w:ascii="Great Vibes" w:hAnsi="Great Vibes"/>
        <w:sz w:val="32"/>
        <w:szCs w:val="32"/>
      </w:rPr>
    </w:pPr>
    <w:r w:rsidRPr="00200B40">
      <w:rPr>
        <w:rFonts w:ascii="Great Vibes" w:hAnsi="Great Vibe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E2A16D" wp14:editId="0F5795D0">
              <wp:simplePos x="0" y="0"/>
              <wp:positionH relativeFrom="page">
                <wp:align>left</wp:align>
              </wp:positionH>
              <wp:positionV relativeFrom="paragraph">
                <wp:posOffset>56515</wp:posOffset>
              </wp:positionV>
              <wp:extent cx="764857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A9C036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97236C" id="Gerader Verbinder 2" o:spid="_x0000_s1026" style="position:absolute;z-index:251658241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4.45pt" to="602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" strokecolor="#a9c036" strokeweight="2pt">
              <v:stroke joinstyle="miter"/>
              <w10:wrap anchorx="page"/>
            </v:line>
          </w:pict>
        </mc:Fallback>
      </mc:AlternateContent>
    </w:r>
  </w:p>
  <w:p w14:paraId="2F9A7DEB" w14:textId="77777777" w:rsidR="004A7D7D" w:rsidRPr="00435922" w:rsidRDefault="00200B40" w:rsidP="00200B40">
    <w:pPr>
      <w:pStyle w:val="Fuzeile"/>
      <w:jc w:val="center"/>
      <w:rPr>
        <w:rFonts w:ascii="Great Vibes" w:hAnsi="Great Vibes"/>
        <w:color w:val="595959" w:themeColor="text1" w:themeTint="A6"/>
        <w:sz w:val="32"/>
        <w:szCs w:val="32"/>
      </w:rPr>
    </w:pPr>
    <w:r w:rsidRPr="00435922">
      <w:rPr>
        <w:rFonts w:ascii="Great Vibes" w:hAnsi="Great Vibes"/>
        <w:color w:val="595959" w:themeColor="text1" w:themeTint="A6"/>
        <w:sz w:val="32"/>
        <w:szCs w:val="32"/>
      </w:rPr>
      <w:t xml:space="preserve">Genuss </w:t>
    </w:r>
    <w:r w:rsidR="005D1059" w:rsidRPr="00435922">
      <w:rPr>
        <w:rFonts w:ascii="Times New Roman" w:hAnsi="Times New Roman" w:cs="Times New Roman"/>
        <w:color w:val="595959" w:themeColor="text1" w:themeTint="A6"/>
        <w:sz w:val="20"/>
        <w:szCs w:val="20"/>
      </w:rPr>
      <w:t>●</w:t>
    </w:r>
    <w:r w:rsidRPr="00435922">
      <w:rPr>
        <w:rFonts w:ascii="Great Vibes" w:hAnsi="Great Vibes"/>
        <w:color w:val="595959" w:themeColor="text1" w:themeTint="A6"/>
        <w:sz w:val="32"/>
        <w:szCs w:val="32"/>
      </w:rPr>
      <w:t xml:space="preserve"> Begeistern </w:t>
    </w:r>
    <w:r w:rsidRPr="00435922">
      <w:rPr>
        <w:rFonts w:ascii="Times New Roman" w:hAnsi="Times New Roman" w:cs="Times New Roman"/>
        <w:color w:val="595959" w:themeColor="text1" w:themeTint="A6"/>
        <w:sz w:val="20"/>
        <w:szCs w:val="20"/>
      </w:rPr>
      <w:t>●</w:t>
    </w:r>
    <w:r w:rsidRPr="00435922">
      <w:rPr>
        <w:rFonts w:ascii="Great Vibes" w:hAnsi="Great Vibes" w:cstheme="minorHAnsi"/>
        <w:color w:val="595959" w:themeColor="text1" w:themeTint="A6"/>
        <w:sz w:val="32"/>
        <w:szCs w:val="32"/>
      </w:rPr>
      <w:t xml:space="preserve"> </w:t>
    </w:r>
    <w:r w:rsidRPr="00435922">
      <w:rPr>
        <w:rFonts w:ascii="Great Vibes" w:hAnsi="Great Vibes"/>
        <w:color w:val="595959" w:themeColor="text1" w:themeTint="A6"/>
        <w:sz w:val="32"/>
        <w:szCs w:val="32"/>
      </w:rPr>
      <w:t>Erleben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9EA10" w14:textId="77777777" w:rsidR="0005545E" w:rsidRDefault="0005545E" w:rsidP="004A7D7D">
      <w:pPr>
        <w:spacing w:after="0" w:line="240" w:lineRule="auto"/>
      </w:pPr>
      <w:r>
        <w:separator/>
      </w:r>
    </w:p>
  </w:footnote>
  <w:footnote w:type="continuationSeparator" w:id="0">
    <w:p w14:paraId="50CE9AA4" w14:textId="77777777" w:rsidR="0005545E" w:rsidRDefault="0005545E" w:rsidP="004A7D7D">
      <w:pPr>
        <w:spacing w:after="0" w:line="240" w:lineRule="auto"/>
      </w:pPr>
      <w:r>
        <w:continuationSeparator/>
      </w:r>
    </w:p>
  </w:footnote>
  <w:footnote w:type="continuationNotice" w:id="1">
    <w:p w14:paraId="680E238C" w14:textId="77777777" w:rsidR="0005545E" w:rsidRDefault="000554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8FAB" w14:textId="77777777" w:rsidR="004A7D7D" w:rsidRDefault="004A7D7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C177BF" wp14:editId="1B1BDC64">
          <wp:simplePos x="0" y="0"/>
          <wp:positionH relativeFrom="margin">
            <wp:align>center</wp:align>
          </wp:positionH>
          <wp:positionV relativeFrom="topMargin">
            <wp:posOffset>289560</wp:posOffset>
          </wp:positionV>
          <wp:extent cx="1439545" cy="619760"/>
          <wp:effectExtent l="0" t="0" r="8255" b="889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olor-black-slogan-circle-double-CYM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197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54"/>
    <w:rsid w:val="00001E57"/>
    <w:rsid w:val="00002EC0"/>
    <w:rsid w:val="000031B5"/>
    <w:rsid w:val="0000335E"/>
    <w:rsid w:val="000043B8"/>
    <w:rsid w:val="00012C0A"/>
    <w:rsid w:val="00013140"/>
    <w:rsid w:val="00015313"/>
    <w:rsid w:val="00015ED0"/>
    <w:rsid w:val="00020901"/>
    <w:rsid w:val="0002212D"/>
    <w:rsid w:val="000224F9"/>
    <w:rsid w:val="000234B7"/>
    <w:rsid w:val="000239D5"/>
    <w:rsid w:val="00024686"/>
    <w:rsid w:val="000254EC"/>
    <w:rsid w:val="00025C05"/>
    <w:rsid w:val="00026B53"/>
    <w:rsid w:val="00030D33"/>
    <w:rsid w:val="00032570"/>
    <w:rsid w:val="00032C87"/>
    <w:rsid w:val="000400C4"/>
    <w:rsid w:val="00040137"/>
    <w:rsid w:val="000408B3"/>
    <w:rsid w:val="000418D8"/>
    <w:rsid w:val="000430D3"/>
    <w:rsid w:val="00043AA9"/>
    <w:rsid w:val="00043D7F"/>
    <w:rsid w:val="000464F2"/>
    <w:rsid w:val="00051A1B"/>
    <w:rsid w:val="0005545E"/>
    <w:rsid w:val="00056F2E"/>
    <w:rsid w:val="000602D4"/>
    <w:rsid w:val="00060A96"/>
    <w:rsid w:val="00061883"/>
    <w:rsid w:val="00062551"/>
    <w:rsid w:val="00063D3C"/>
    <w:rsid w:val="00066460"/>
    <w:rsid w:val="00066C62"/>
    <w:rsid w:val="0007167B"/>
    <w:rsid w:val="00073C57"/>
    <w:rsid w:val="00074D82"/>
    <w:rsid w:val="00075C0A"/>
    <w:rsid w:val="000769F0"/>
    <w:rsid w:val="00080B78"/>
    <w:rsid w:val="00082162"/>
    <w:rsid w:val="00084C62"/>
    <w:rsid w:val="00085387"/>
    <w:rsid w:val="000874EC"/>
    <w:rsid w:val="00090654"/>
    <w:rsid w:val="000919FA"/>
    <w:rsid w:val="0009224D"/>
    <w:rsid w:val="0009436E"/>
    <w:rsid w:val="000971E6"/>
    <w:rsid w:val="00097301"/>
    <w:rsid w:val="000A027A"/>
    <w:rsid w:val="000A23EC"/>
    <w:rsid w:val="000A317A"/>
    <w:rsid w:val="000A3662"/>
    <w:rsid w:val="000A682F"/>
    <w:rsid w:val="000A75E3"/>
    <w:rsid w:val="000B119E"/>
    <w:rsid w:val="000B24B6"/>
    <w:rsid w:val="000B258E"/>
    <w:rsid w:val="000B316C"/>
    <w:rsid w:val="000B3301"/>
    <w:rsid w:val="000B34A6"/>
    <w:rsid w:val="000B5B18"/>
    <w:rsid w:val="000B7B11"/>
    <w:rsid w:val="000C454E"/>
    <w:rsid w:val="000C48B4"/>
    <w:rsid w:val="000C6494"/>
    <w:rsid w:val="000C73C9"/>
    <w:rsid w:val="000D0ECA"/>
    <w:rsid w:val="000D3910"/>
    <w:rsid w:val="000D5212"/>
    <w:rsid w:val="000E0353"/>
    <w:rsid w:val="000E0F81"/>
    <w:rsid w:val="000E221E"/>
    <w:rsid w:val="000E2DF8"/>
    <w:rsid w:val="000E3FDC"/>
    <w:rsid w:val="000E4073"/>
    <w:rsid w:val="000E58EA"/>
    <w:rsid w:val="000E6DBC"/>
    <w:rsid w:val="000E6F1B"/>
    <w:rsid w:val="000F56AE"/>
    <w:rsid w:val="000F7BF8"/>
    <w:rsid w:val="00101690"/>
    <w:rsid w:val="00101B21"/>
    <w:rsid w:val="00101B34"/>
    <w:rsid w:val="00102F8B"/>
    <w:rsid w:val="00105DAB"/>
    <w:rsid w:val="00106C37"/>
    <w:rsid w:val="0010745A"/>
    <w:rsid w:val="00112452"/>
    <w:rsid w:val="0011249A"/>
    <w:rsid w:val="00113980"/>
    <w:rsid w:val="00113CBB"/>
    <w:rsid w:val="00116B48"/>
    <w:rsid w:val="00117C11"/>
    <w:rsid w:val="001229E8"/>
    <w:rsid w:val="00122ECF"/>
    <w:rsid w:val="0012484B"/>
    <w:rsid w:val="001248EE"/>
    <w:rsid w:val="00124900"/>
    <w:rsid w:val="00126580"/>
    <w:rsid w:val="00127506"/>
    <w:rsid w:val="00130BCA"/>
    <w:rsid w:val="00133D52"/>
    <w:rsid w:val="00135244"/>
    <w:rsid w:val="001431CB"/>
    <w:rsid w:val="00143B81"/>
    <w:rsid w:val="001459AF"/>
    <w:rsid w:val="00145FB6"/>
    <w:rsid w:val="00152F06"/>
    <w:rsid w:val="00153F3E"/>
    <w:rsid w:val="00155308"/>
    <w:rsid w:val="001563D0"/>
    <w:rsid w:val="00160889"/>
    <w:rsid w:val="0016091F"/>
    <w:rsid w:val="00161658"/>
    <w:rsid w:val="00163F72"/>
    <w:rsid w:val="00165DAF"/>
    <w:rsid w:val="00166597"/>
    <w:rsid w:val="00167D6D"/>
    <w:rsid w:val="00171161"/>
    <w:rsid w:val="001724BD"/>
    <w:rsid w:val="00172836"/>
    <w:rsid w:val="00173F52"/>
    <w:rsid w:val="00176844"/>
    <w:rsid w:val="00176FCD"/>
    <w:rsid w:val="0018045E"/>
    <w:rsid w:val="001804B9"/>
    <w:rsid w:val="00182F9E"/>
    <w:rsid w:val="001838A6"/>
    <w:rsid w:val="00183F58"/>
    <w:rsid w:val="00186547"/>
    <w:rsid w:val="00187640"/>
    <w:rsid w:val="00190257"/>
    <w:rsid w:val="00193DCF"/>
    <w:rsid w:val="0019495A"/>
    <w:rsid w:val="0019502C"/>
    <w:rsid w:val="0019606F"/>
    <w:rsid w:val="001A141C"/>
    <w:rsid w:val="001A41D9"/>
    <w:rsid w:val="001A5E36"/>
    <w:rsid w:val="001A687C"/>
    <w:rsid w:val="001A7440"/>
    <w:rsid w:val="001B07B3"/>
    <w:rsid w:val="001B264D"/>
    <w:rsid w:val="001B28C6"/>
    <w:rsid w:val="001B31EC"/>
    <w:rsid w:val="001B3526"/>
    <w:rsid w:val="001B3EDC"/>
    <w:rsid w:val="001B5DEC"/>
    <w:rsid w:val="001B5FE5"/>
    <w:rsid w:val="001B7B47"/>
    <w:rsid w:val="001C20D5"/>
    <w:rsid w:val="001C64A0"/>
    <w:rsid w:val="001C739F"/>
    <w:rsid w:val="001D1F6F"/>
    <w:rsid w:val="001D35ED"/>
    <w:rsid w:val="001D3ECB"/>
    <w:rsid w:val="001D4B45"/>
    <w:rsid w:val="001E174E"/>
    <w:rsid w:val="001E333B"/>
    <w:rsid w:val="001E3821"/>
    <w:rsid w:val="001E4675"/>
    <w:rsid w:val="001E6CF7"/>
    <w:rsid w:val="001E79B1"/>
    <w:rsid w:val="001F018F"/>
    <w:rsid w:val="001F0631"/>
    <w:rsid w:val="001F41BE"/>
    <w:rsid w:val="001F4E10"/>
    <w:rsid w:val="00200B40"/>
    <w:rsid w:val="00200D46"/>
    <w:rsid w:val="00202BFC"/>
    <w:rsid w:val="00203BBB"/>
    <w:rsid w:val="00204A54"/>
    <w:rsid w:val="00205443"/>
    <w:rsid w:val="002064AF"/>
    <w:rsid w:val="00206BA6"/>
    <w:rsid w:val="002127FE"/>
    <w:rsid w:val="002128F7"/>
    <w:rsid w:val="00215A01"/>
    <w:rsid w:val="00215FDA"/>
    <w:rsid w:val="00217F82"/>
    <w:rsid w:val="0022093C"/>
    <w:rsid w:val="0022222C"/>
    <w:rsid w:val="00222B86"/>
    <w:rsid w:val="00223F14"/>
    <w:rsid w:val="00224B96"/>
    <w:rsid w:val="0022519E"/>
    <w:rsid w:val="002343C5"/>
    <w:rsid w:val="00234C3A"/>
    <w:rsid w:val="00240D13"/>
    <w:rsid w:val="00243628"/>
    <w:rsid w:val="00245315"/>
    <w:rsid w:val="00245FA0"/>
    <w:rsid w:val="00253146"/>
    <w:rsid w:val="00254511"/>
    <w:rsid w:val="00255AA6"/>
    <w:rsid w:val="00256C6F"/>
    <w:rsid w:val="00257902"/>
    <w:rsid w:val="00262ACB"/>
    <w:rsid w:val="00262B24"/>
    <w:rsid w:val="0026304C"/>
    <w:rsid w:val="00264E8B"/>
    <w:rsid w:val="00266AC6"/>
    <w:rsid w:val="00267B71"/>
    <w:rsid w:val="00274179"/>
    <w:rsid w:val="00277771"/>
    <w:rsid w:val="0028002C"/>
    <w:rsid w:val="0028083B"/>
    <w:rsid w:val="00281026"/>
    <w:rsid w:val="00281DA8"/>
    <w:rsid w:val="00283295"/>
    <w:rsid w:val="00283B1A"/>
    <w:rsid w:val="002846E1"/>
    <w:rsid w:val="00285E5F"/>
    <w:rsid w:val="00286D5D"/>
    <w:rsid w:val="00292C3E"/>
    <w:rsid w:val="002A0615"/>
    <w:rsid w:val="002A0E08"/>
    <w:rsid w:val="002A0EE6"/>
    <w:rsid w:val="002A7E1E"/>
    <w:rsid w:val="002B2FBA"/>
    <w:rsid w:val="002B34B1"/>
    <w:rsid w:val="002B6497"/>
    <w:rsid w:val="002B66DC"/>
    <w:rsid w:val="002B7223"/>
    <w:rsid w:val="002B7BB2"/>
    <w:rsid w:val="002C0523"/>
    <w:rsid w:val="002C3646"/>
    <w:rsid w:val="002C383D"/>
    <w:rsid w:val="002C7AE0"/>
    <w:rsid w:val="002C7B6A"/>
    <w:rsid w:val="002D0783"/>
    <w:rsid w:val="002D1BF2"/>
    <w:rsid w:val="002D29A8"/>
    <w:rsid w:val="002D4172"/>
    <w:rsid w:val="002D4279"/>
    <w:rsid w:val="002D4CA5"/>
    <w:rsid w:val="002D5278"/>
    <w:rsid w:val="002D7D2A"/>
    <w:rsid w:val="002E4639"/>
    <w:rsid w:val="002E51AF"/>
    <w:rsid w:val="002E636F"/>
    <w:rsid w:val="002E70B8"/>
    <w:rsid w:val="002E7614"/>
    <w:rsid w:val="002F07E4"/>
    <w:rsid w:val="002F1272"/>
    <w:rsid w:val="002F4F9E"/>
    <w:rsid w:val="002F5B61"/>
    <w:rsid w:val="00301617"/>
    <w:rsid w:val="003020AD"/>
    <w:rsid w:val="00302B52"/>
    <w:rsid w:val="003035A0"/>
    <w:rsid w:val="0030483E"/>
    <w:rsid w:val="0030767E"/>
    <w:rsid w:val="003146D0"/>
    <w:rsid w:val="00314805"/>
    <w:rsid w:val="00314D8E"/>
    <w:rsid w:val="00316981"/>
    <w:rsid w:val="00321B82"/>
    <w:rsid w:val="0032384C"/>
    <w:rsid w:val="00323F33"/>
    <w:rsid w:val="0033014A"/>
    <w:rsid w:val="00330331"/>
    <w:rsid w:val="00334FD7"/>
    <w:rsid w:val="00337346"/>
    <w:rsid w:val="003375E5"/>
    <w:rsid w:val="00342677"/>
    <w:rsid w:val="00343328"/>
    <w:rsid w:val="003449D7"/>
    <w:rsid w:val="0035162B"/>
    <w:rsid w:val="00354563"/>
    <w:rsid w:val="00354D0A"/>
    <w:rsid w:val="00354E91"/>
    <w:rsid w:val="0035661A"/>
    <w:rsid w:val="00356666"/>
    <w:rsid w:val="003577E4"/>
    <w:rsid w:val="00357F0B"/>
    <w:rsid w:val="00361FC1"/>
    <w:rsid w:val="00364BA7"/>
    <w:rsid w:val="00366A39"/>
    <w:rsid w:val="00367328"/>
    <w:rsid w:val="00370527"/>
    <w:rsid w:val="00371E9D"/>
    <w:rsid w:val="003725F3"/>
    <w:rsid w:val="0037492F"/>
    <w:rsid w:val="003762CF"/>
    <w:rsid w:val="00381618"/>
    <w:rsid w:val="00382F54"/>
    <w:rsid w:val="00387A0C"/>
    <w:rsid w:val="00391397"/>
    <w:rsid w:val="00395A95"/>
    <w:rsid w:val="00396F72"/>
    <w:rsid w:val="003A0E70"/>
    <w:rsid w:val="003A2081"/>
    <w:rsid w:val="003A3BC5"/>
    <w:rsid w:val="003A4019"/>
    <w:rsid w:val="003A4267"/>
    <w:rsid w:val="003A4779"/>
    <w:rsid w:val="003A6B46"/>
    <w:rsid w:val="003A7BDE"/>
    <w:rsid w:val="003B5C57"/>
    <w:rsid w:val="003B6FE9"/>
    <w:rsid w:val="003C17BD"/>
    <w:rsid w:val="003C385B"/>
    <w:rsid w:val="003C3F28"/>
    <w:rsid w:val="003C40BD"/>
    <w:rsid w:val="003C4399"/>
    <w:rsid w:val="003C51A3"/>
    <w:rsid w:val="003C70FB"/>
    <w:rsid w:val="003D0D1D"/>
    <w:rsid w:val="003D1757"/>
    <w:rsid w:val="003D1CA8"/>
    <w:rsid w:val="003D3AC4"/>
    <w:rsid w:val="003D406E"/>
    <w:rsid w:val="003D644A"/>
    <w:rsid w:val="003D7193"/>
    <w:rsid w:val="003D7846"/>
    <w:rsid w:val="003E187E"/>
    <w:rsid w:val="003E1EB4"/>
    <w:rsid w:val="003E23EA"/>
    <w:rsid w:val="003E3D99"/>
    <w:rsid w:val="003E61C8"/>
    <w:rsid w:val="003F0CC3"/>
    <w:rsid w:val="003F1D61"/>
    <w:rsid w:val="003F20A1"/>
    <w:rsid w:val="003F2C99"/>
    <w:rsid w:val="003F2E2C"/>
    <w:rsid w:val="00400603"/>
    <w:rsid w:val="00400ACE"/>
    <w:rsid w:val="00401D5B"/>
    <w:rsid w:val="004023D1"/>
    <w:rsid w:val="00403529"/>
    <w:rsid w:val="00404E01"/>
    <w:rsid w:val="0040770F"/>
    <w:rsid w:val="0041010C"/>
    <w:rsid w:val="00410B94"/>
    <w:rsid w:val="00412ABF"/>
    <w:rsid w:val="00414D61"/>
    <w:rsid w:val="00414D64"/>
    <w:rsid w:val="00416872"/>
    <w:rsid w:val="00416B62"/>
    <w:rsid w:val="00417406"/>
    <w:rsid w:val="00420409"/>
    <w:rsid w:val="0042042D"/>
    <w:rsid w:val="004204BD"/>
    <w:rsid w:val="004206D0"/>
    <w:rsid w:val="00420C04"/>
    <w:rsid w:val="004219EC"/>
    <w:rsid w:val="00422ED4"/>
    <w:rsid w:val="00426EFB"/>
    <w:rsid w:val="00431F4B"/>
    <w:rsid w:val="0043308D"/>
    <w:rsid w:val="0043499E"/>
    <w:rsid w:val="00435922"/>
    <w:rsid w:val="00436019"/>
    <w:rsid w:val="00436367"/>
    <w:rsid w:val="00437D6B"/>
    <w:rsid w:val="004433D2"/>
    <w:rsid w:val="004522B8"/>
    <w:rsid w:val="004573C5"/>
    <w:rsid w:val="00462C4E"/>
    <w:rsid w:val="00463902"/>
    <w:rsid w:val="00464FD5"/>
    <w:rsid w:val="00467E2A"/>
    <w:rsid w:val="004702D8"/>
    <w:rsid w:val="00470557"/>
    <w:rsid w:val="00470A67"/>
    <w:rsid w:val="00472696"/>
    <w:rsid w:val="0047442C"/>
    <w:rsid w:val="0047509C"/>
    <w:rsid w:val="00475884"/>
    <w:rsid w:val="00477E06"/>
    <w:rsid w:val="00483EDF"/>
    <w:rsid w:val="0048482C"/>
    <w:rsid w:val="004851B3"/>
    <w:rsid w:val="00486FD2"/>
    <w:rsid w:val="00491ADE"/>
    <w:rsid w:val="00493AC1"/>
    <w:rsid w:val="0049471D"/>
    <w:rsid w:val="00494892"/>
    <w:rsid w:val="00495D52"/>
    <w:rsid w:val="00496339"/>
    <w:rsid w:val="00496AF9"/>
    <w:rsid w:val="004975F2"/>
    <w:rsid w:val="004A02C2"/>
    <w:rsid w:val="004A1646"/>
    <w:rsid w:val="004A2074"/>
    <w:rsid w:val="004A433C"/>
    <w:rsid w:val="004A5FFA"/>
    <w:rsid w:val="004A7D7D"/>
    <w:rsid w:val="004B14E3"/>
    <w:rsid w:val="004C1BD4"/>
    <w:rsid w:val="004C22FE"/>
    <w:rsid w:val="004C3C5F"/>
    <w:rsid w:val="004C47D6"/>
    <w:rsid w:val="004C4894"/>
    <w:rsid w:val="004C551C"/>
    <w:rsid w:val="004C5857"/>
    <w:rsid w:val="004C6B0E"/>
    <w:rsid w:val="004D031E"/>
    <w:rsid w:val="004D0703"/>
    <w:rsid w:val="004D105F"/>
    <w:rsid w:val="004D1D7F"/>
    <w:rsid w:val="004D2952"/>
    <w:rsid w:val="004D308F"/>
    <w:rsid w:val="004D412E"/>
    <w:rsid w:val="004D5457"/>
    <w:rsid w:val="004D56BD"/>
    <w:rsid w:val="004D61B4"/>
    <w:rsid w:val="004D726D"/>
    <w:rsid w:val="004E08DB"/>
    <w:rsid w:val="004E1E84"/>
    <w:rsid w:val="004E2E35"/>
    <w:rsid w:val="004E672C"/>
    <w:rsid w:val="004F03DC"/>
    <w:rsid w:val="004F12FC"/>
    <w:rsid w:val="004F1834"/>
    <w:rsid w:val="004F3AEF"/>
    <w:rsid w:val="004F3BA8"/>
    <w:rsid w:val="004F3E56"/>
    <w:rsid w:val="004F414E"/>
    <w:rsid w:val="004F5168"/>
    <w:rsid w:val="004F53D4"/>
    <w:rsid w:val="004F5C97"/>
    <w:rsid w:val="004F7BB0"/>
    <w:rsid w:val="00500077"/>
    <w:rsid w:val="005006DD"/>
    <w:rsid w:val="00501017"/>
    <w:rsid w:val="005012B4"/>
    <w:rsid w:val="00503F08"/>
    <w:rsid w:val="00505CB4"/>
    <w:rsid w:val="00506470"/>
    <w:rsid w:val="0050672C"/>
    <w:rsid w:val="005100B2"/>
    <w:rsid w:val="005126CF"/>
    <w:rsid w:val="00512F69"/>
    <w:rsid w:val="005143E0"/>
    <w:rsid w:val="0051501D"/>
    <w:rsid w:val="0051691D"/>
    <w:rsid w:val="00516D86"/>
    <w:rsid w:val="00517764"/>
    <w:rsid w:val="00517C67"/>
    <w:rsid w:val="00520079"/>
    <w:rsid w:val="005248B1"/>
    <w:rsid w:val="00525336"/>
    <w:rsid w:val="00525B0D"/>
    <w:rsid w:val="005303C3"/>
    <w:rsid w:val="00531D44"/>
    <w:rsid w:val="00533102"/>
    <w:rsid w:val="00533DF4"/>
    <w:rsid w:val="00534196"/>
    <w:rsid w:val="00534ADB"/>
    <w:rsid w:val="00537289"/>
    <w:rsid w:val="005403C1"/>
    <w:rsid w:val="00541E24"/>
    <w:rsid w:val="005445B8"/>
    <w:rsid w:val="005445F2"/>
    <w:rsid w:val="00545BE4"/>
    <w:rsid w:val="00547405"/>
    <w:rsid w:val="00547FF7"/>
    <w:rsid w:val="005507E7"/>
    <w:rsid w:val="00551688"/>
    <w:rsid w:val="0055190D"/>
    <w:rsid w:val="00552A73"/>
    <w:rsid w:val="005532FB"/>
    <w:rsid w:val="00553F9B"/>
    <w:rsid w:val="00555293"/>
    <w:rsid w:val="00555549"/>
    <w:rsid w:val="0055616D"/>
    <w:rsid w:val="00556F7C"/>
    <w:rsid w:val="00563BE1"/>
    <w:rsid w:val="0056607E"/>
    <w:rsid w:val="005672F0"/>
    <w:rsid w:val="00567600"/>
    <w:rsid w:val="00567A72"/>
    <w:rsid w:val="00571565"/>
    <w:rsid w:val="00572B42"/>
    <w:rsid w:val="00572EF5"/>
    <w:rsid w:val="0057309B"/>
    <w:rsid w:val="00573D1D"/>
    <w:rsid w:val="00576DDC"/>
    <w:rsid w:val="00577E57"/>
    <w:rsid w:val="005803C9"/>
    <w:rsid w:val="00581A2F"/>
    <w:rsid w:val="0058240B"/>
    <w:rsid w:val="005825E7"/>
    <w:rsid w:val="00583B2C"/>
    <w:rsid w:val="0058489D"/>
    <w:rsid w:val="0058645C"/>
    <w:rsid w:val="005902B0"/>
    <w:rsid w:val="00590825"/>
    <w:rsid w:val="00591D50"/>
    <w:rsid w:val="0059281B"/>
    <w:rsid w:val="0059356C"/>
    <w:rsid w:val="00593682"/>
    <w:rsid w:val="00593688"/>
    <w:rsid w:val="00595EF9"/>
    <w:rsid w:val="00597A26"/>
    <w:rsid w:val="005A2AC8"/>
    <w:rsid w:val="005A6876"/>
    <w:rsid w:val="005A7915"/>
    <w:rsid w:val="005B1FBB"/>
    <w:rsid w:val="005B4352"/>
    <w:rsid w:val="005B465C"/>
    <w:rsid w:val="005B6600"/>
    <w:rsid w:val="005C07CD"/>
    <w:rsid w:val="005C0C21"/>
    <w:rsid w:val="005C67CA"/>
    <w:rsid w:val="005D0B05"/>
    <w:rsid w:val="005D0C5C"/>
    <w:rsid w:val="005D1059"/>
    <w:rsid w:val="005D16AB"/>
    <w:rsid w:val="005D173F"/>
    <w:rsid w:val="005D43B0"/>
    <w:rsid w:val="005D45C3"/>
    <w:rsid w:val="005D7CEB"/>
    <w:rsid w:val="005E0E82"/>
    <w:rsid w:val="005E123D"/>
    <w:rsid w:val="005E2FA3"/>
    <w:rsid w:val="005E3929"/>
    <w:rsid w:val="005E45A5"/>
    <w:rsid w:val="005E4F67"/>
    <w:rsid w:val="005E6EE5"/>
    <w:rsid w:val="005E79E0"/>
    <w:rsid w:val="005E7E90"/>
    <w:rsid w:val="005F0734"/>
    <w:rsid w:val="005F20FA"/>
    <w:rsid w:val="005F25BB"/>
    <w:rsid w:val="005F4148"/>
    <w:rsid w:val="005F41D3"/>
    <w:rsid w:val="005F4F3A"/>
    <w:rsid w:val="005F5004"/>
    <w:rsid w:val="005F58AD"/>
    <w:rsid w:val="005F769A"/>
    <w:rsid w:val="00600B5C"/>
    <w:rsid w:val="00603BC2"/>
    <w:rsid w:val="00604648"/>
    <w:rsid w:val="00604D0C"/>
    <w:rsid w:val="00605138"/>
    <w:rsid w:val="006051A7"/>
    <w:rsid w:val="00610D0C"/>
    <w:rsid w:val="0061154E"/>
    <w:rsid w:val="00611C0E"/>
    <w:rsid w:val="006132F2"/>
    <w:rsid w:val="00613DF0"/>
    <w:rsid w:val="00616156"/>
    <w:rsid w:val="006204BA"/>
    <w:rsid w:val="00620F0C"/>
    <w:rsid w:val="00621697"/>
    <w:rsid w:val="00625690"/>
    <w:rsid w:val="00627AEA"/>
    <w:rsid w:val="006313D2"/>
    <w:rsid w:val="006369A4"/>
    <w:rsid w:val="00641ABD"/>
    <w:rsid w:val="0064287E"/>
    <w:rsid w:val="0064448B"/>
    <w:rsid w:val="00644761"/>
    <w:rsid w:val="00644A0A"/>
    <w:rsid w:val="00647771"/>
    <w:rsid w:val="00653AFB"/>
    <w:rsid w:val="006549FB"/>
    <w:rsid w:val="00654C2A"/>
    <w:rsid w:val="00655A19"/>
    <w:rsid w:val="00660500"/>
    <w:rsid w:val="006621CF"/>
    <w:rsid w:val="0066250A"/>
    <w:rsid w:val="00663019"/>
    <w:rsid w:val="00663A2B"/>
    <w:rsid w:val="006640D0"/>
    <w:rsid w:val="006640EE"/>
    <w:rsid w:val="0066412B"/>
    <w:rsid w:val="00664F44"/>
    <w:rsid w:val="00665099"/>
    <w:rsid w:val="00665DA1"/>
    <w:rsid w:val="006714CF"/>
    <w:rsid w:val="006737CA"/>
    <w:rsid w:val="0067432C"/>
    <w:rsid w:val="006779DF"/>
    <w:rsid w:val="006822B7"/>
    <w:rsid w:val="006847AC"/>
    <w:rsid w:val="006869BB"/>
    <w:rsid w:val="00686CD9"/>
    <w:rsid w:val="006878DD"/>
    <w:rsid w:val="00687C4A"/>
    <w:rsid w:val="00694622"/>
    <w:rsid w:val="00695FD9"/>
    <w:rsid w:val="00697AF7"/>
    <w:rsid w:val="006A01BA"/>
    <w:rsid w:val="006A1A1A"/>
    <w:rsid w:val="006A202A"/>
    <w:rsid w:val="006A4554"/>
    <w:rsid w:val="006A4BE9"/>
    <w:rsid w:val="006A6E30"/>
    <w:rsid w:val="006A7979"/>
    <w:rsid w:val="006B0AAA"/>
    <w:rsid w:val="006B2B3E"/>
    <w:rsid w:val="006B2CC3"/>
    <w:rsid w:val="006B2F32"/>
    <w:rsid w:val="006B36E9"/>
    <w:rsid w:val="006C0468"/>
    <w:rsid w:val="006C0E8B"/>
    <w:rsid w:val="006C145A"/>
    <w:rsid w:val="006C2A92"/>
    <w:rsid w:val="006C3E49"/>
    <w:rsid w:val="006C48E1"/>
    <w:rsid w:val="006C514A"/>
    <w:rsid w:val="006C5246"/>
    <w:rsid w:val="006C70B1"/>
    <w:rsid w:val="006C7AF9"/>
    <w:rsid w:val="006C7E9E"/>
    <w:rsid w:val="006D03E2"/>
    <w:rsid w:val="006D28F4"/>
    <w:rsid w:val="006D2CB1"/>
    <w:rsid w:val="006D3C37"/>
    <w:rsid w:val="006D4004"/>
    <w:rsid w:val="006D647F"/>
    <w:rsid w:val="006D64AF"/>
    <w:rsid w:val="006D7474"/>
    <w:rsid w:val="006E2F6D"/>
    <w:rsid w:val="006E32D7"/>
    <w:rsid w:val="006E3A88"/>
    <w:rsid w:val="006E5A47"/>
    <w:rsid w:val="006E5C83"/>
    <w:rsid w:val="006E5EA1"/>
    <w:rsid w:val="006E6D9F"/>
    <w:rsid w:val="006F052A"/>
    <w:rsid w:val="006F0D56"/>
    <w:rsid w:val="006F1A05"/>
    <w:rsid w:val="006F2FC8"/>
    <w:rsid w:val="006F3AFA"/>
    <w:rsid w:val="006F775A"/>
    <w:rsid w:val="0070130B"/>
    <w:rsid w:val="007033CC"/>
    <w:rsid w:val="00703A56"/>
    <w:rsid w:val="00704A10"/>
    <w:rsid w:val="00705221"/>
    <w:rsid w:val="00713704"/>
    <w:rsid w:val="00713F2A"/>
    <w:rsid w:val="00714C1C"/>
    <w:rsid w:val="007160EB"/>
    <w:rsid w:val="00716CF7"/>
    <w:rsid w:val="00717BFB"/>
    <w:rsid w:val="00720344"/>
    <w:rsid w:val="007238D9"/>
    <w:rsid w:val="00725566"/>
    <w:rsid w:val="00727632"/>
    <w:rsid w:val="007318F1"/>
    <w:rsid w:val="00732D10"/>
    <w:rsid w:val="00734155"/>
    <w:rsid w:val="00734679"/>
    <w:rsid w:val="00734FC9"/>
    <w:rsid w:val="00735200"/>
    <w:rsid w:val="007355B9"/>
    <w:rsid w:val="007372F6"/>
    <w:rsid w:val="0074208B"/>
    <w:rsid w:val="00742AE7"/>
    <w:rsid w:val="00743B1D"/>
    <w:rsid w:val="00743D62"/>
    <w:rsid w:val="00744127"/>
    <w:rsid w:val="007447DB"/>
    <w:rsid w:val="00744BE5"/>
    <w:rsid w:val="00745ECC"/>
    <w:rsid w:val="00752BB0"/>
    <w:rsid w:val="00752F4F"/>
    <w:rsid w:val="0075481E"/>
    <w:rsid w:val="0075734A"/>
    <w:rsid w:val="00760288"/>
    <w:rsid w:val="00762BA2"/>
    <w:rsid w:val="0076356C"/>
    <w:rsid w:val="0076524C"/>
    <w:rsid w:val="007658EF"/>
    <w:rsid w:val="00765AA4"/>
    <w:rsid w:val="00765AF6"/>
    <w:rsid w:val="00767159"/>
    <w:rsid w:val="00771B9C"/>
    <w:rsid w:val="00773112"/>
    <w:rsid w:val="00773A93"/>
    <w:rsid w:val="007741D1"/>
    <w:rsid w:val="00774F94"/>
    <w:rsid w:val="00775173"/>
    <w:rsid w:val="00776A0B"/>
    <w:rsid w:val="007775B2"/>
    <w:rsid w:val="00777DA3"/>
    <w:rsid w:val="0078522D"/>
    <w:rsid w:val="00787144"/>
    <w:rsid w:val="00787CEC"/>
    <w:rsid w:val="00790752"/>
    <w:rsid w:val="007916D2"/>
    <w:rsid w:val="00795184"/>
    <w:rsid w:val="00795BB9"/>
    <w:rsid w:val="007966DD"/>
    <w:rsid w:val="00797F84"/>
    <w:rsid w:val="007A041B"/>
    <w:rsid w:val="007A1CE4"/>
    <w:rsid w:val="007A1D89"/>
    <w:rsid w:val="007A1E8D"/>
    <w:rsid w:val="007A29D2"/>
    <w:rsid w:val="007A37E8"/>
    <w:rsid w:val="007A38F1"/>
    <w:rsid w:val="007A3CBA"/>
    <w:rsid w:val="007A4268"/>
    <w:rsid w:val="007A5ABE"/>
    <w:rsid w:val="007A6307"/>
    <w:rsid w:val="007A7756"/>
    <w:rsid w:val="007A7AA3"/>
    <w:rsid w:val="007B01F6"/>
    <w:rsid w:val="007B0507"/>
    <w:rsid w:val="007B1414"/>
    <w:rsid w:val="007B1D67"/>
    <w:rsid w:val="007B33F9"/>
    <w:rsid w:val="007B3E20"/>
    <w:rsid w:val="007B45D9"/>
    <w:rsid w:val="007B4780"/>
    <w:rsid w:val="007C1AA6"/>
    <w:rsid w:val="007C2167"/>
    <w:rsid w:val="007C270C"/>
    <w:rsid w:val="007C3F31"/>
    <w:rsid w:val="007C5A03"/>
    <w:rsid w:val="007D1429"/>
    <w:rsid w:val="007D2147"/>
    <w:rsid w:val="007D3917"/>
    <w:rsid w:val="007D524B"/>
    <w:rsid w:val="007D5EB6"/>
    <w:rsid w:val="007D6FE1"/>
    <w:rsid w:val="007D7076"/>
    <w:rsid w:val="007E0EA1"/>
    <w:rsid w:val="007E14DE"/>
    <w:rsid w:val="007E3B9E"/>
    <w:rsid w:val="007E677E"/>
    <w:rsid w:val="007F028E"/>
    <w:rsid w:val="007F03F4"/>
    <w:rsid w:val="007F04CD"/>
    <w:rsid w:val="007F15CD"/>
    <w:rsid w:val="007F252E"/>
    <w:rsid w:val="007F276C"/>
    <w:rsid w:val="007F40F8"/>
    <w:rsid w:val="00800C98"/>
    <w:rsid w:val="00801099"/>
    <w:rsid w:val="00803B2B"/>
    <w:rsid w:val="0080407A"/>
    <w:rsid w:val="008042E5"/>
    <w:rsid w:val="00804667"/>
    <w:rsid w:val="00805992"/>
    <w:rsid w:val="00807C5A"/>
    <w:rsid w:val="00811DFC"/>
    <w:rsid w:val="00811E4C"/>
    <w:rsid w:val="008125F6"/>
    <w:rsid w:val="00816E45"/>
    <w:rsid w:val="00817552"/>
    <w:rsid w:val="0082060B"/>
    <w:rsid w:val="008233E3"/>
    <w:rsid w:val="00823788"/>
    <w:rsid w:val="00825ECA"/>
    <w:rsid w:val="00825FD2"/>
    <w:rsid w:val="008314DD"/>
    <w:rsid w:val="00831C84"/>
    <w:rsid w:val="00832EE9"/>
    <w:rsid w:val="00835C6C"/>
    <w:rsid w:val="00837142"/>
    <w:rsid w:val="00837A05"/>
    <w:rsid w:val="0084092A"/>
    <w:rsid w:val="00841BAB"/>
    <w:rsid w:val="008432A8"/>
    <w:rsid w:val="0084708B"/>
    <w:rsid w:val="0085139D"/>
    <w:rsid w:val="00851E9A"/>
    <w:rsid w:val="00855579"/>
    <w:rsid w:val="008566E0"/>
    <w:rsid w:val="00856D1F"/>
    <w:rsid w:val="0085711A"/>
    <w:rsid w:val="00860040"/>
    <w:rsid w:val="00861EDB"/>
    <w:rsid w:val="00862C2B"/>
    <w:rsid w:val="00863EE1"/>
    <w:rsid w:val="00865FDB"/>
    <w:rsid w:val="008663F9"/>
    <w:rsid w:val="0086767C"/>
    <w:rsid w:val="00867707"/>
    <w:rsid w:val="00867D9A"/>
    <w:rsid w:val="00876808"/>
    <w:rsid w:val="00880CD8"/>
    <w:rsid w:val="00881EFD"/>
    <w:rsid w:val="00882F2A"/>
    <w:rsid w:val="00885B50"/>
    <w:rsid w:val="00887357"/>
    <w:rsid w:val="00893113"/>
    <w:rsid w:val="0089387F"/>
    <w:rsid w:val="00897772"/>
    <w:rsid w:val="008A103D"/>
    <w:rsid w:val="008A4D10"/>
    <w:rsid w:val="008A6976"/>
    <w:rsid w:val="008A748A"/>
    <w:rsid w:val="008B0B73"/>
    <w:rsid w:val="008B1CFD"/>
    <w:rsid w:val="008B2059"/>
    <w:rsid w:val="008B33B3"/>
    <w:rsid w:val="008B3C05"/>
    <w:rsid w:val="008B4CF1"/>
    <w:rsid w:val="008C102B"/>
    <w:rsid w:val="008C1B9C"/>
    <w:rsid w:val="008C537A"/>
    <w:rsid w:val="008C57C2"/>
    <w:rsid w:val="008D10B6"/>
    <w:rsid w:val="008D144B"/>
    <w:rsid w:val="008D1871"/>
    <w:rsid w:val="008D1EEC"/>
    <w:rsid w:val="008D2044"/>
    <w:rsid w:val="008D245C"/>
    <w:rsid w:val="008D4425"/>
    <w:rsid w:val="008E5554"/>
    <w:rsid w:val="008E6968"/>
    <w:rsid w:val="008E6D69"/>
    <w:rsid w:val="008F0185"/>
    <w:rsid w:val="008F2FBA"/>
    <w:rsid w:val="008F75AA"/>
    <w:rsid w:val="009009A2"/>
    <w:rsid w:val="00900C3D"/>
    <w:rsid w:val="009018CF"/>
    <w:rsid w:val="00903F28"/>
    <w:rsid w:val="009041CD"/>
    <w:rsid w:val="009045D5"/>
    <w:rsid w:val="00904612"/>
    <w:rsid w:val="00904AE2"/>
    <w:rsid w:val="00905814"/>
    <w:rsid w:val="009077F8"/>
    <w:rsid w:val="009105DB"/>
    <w:rsid w:val="009124BA"/>
    <w:rsid w:val="009139B6"/>
    <w:rsid w:val="00914BFC"/>
    <w:rsid w:val="00915624"/>
    <w:rsid w:val="009168BA"/>
    <w:rsid w:val="00916DFB"/>
    <w:rsid w:val="00920095"/>
    <w:rsid w:val="009212D1"/>
    <w:rsid w:val="00921D79"/>
    <w:rsid w:val="00922199"/>
    <w:rsid w:val="00922636"/>
    <w:rsid w:val="0092323F"/>
    <w:rsid w:val="00923F2F"/>
    <w:rsid w:val="0093068F"/>
    <w:rsid w:val="009318CC"/>
    <w:rsid w:val="00932BD4"/>
    <w:rsid w:val="00933195"/>
    <w:rsid w:val="00934A9B"/>
    <w:rsid w:val="0093748A"/>
    <w:rsid w:val="009407A8"/>
    <w:rsid w:val="0094106C"/>
    <w:rsid w:val="0094183A"/>
    <w:rsid w:val="00943A86"/>
    <w:rsid w:val="00945601"/>
    <w:rsid w:val="00946574"/>
    <w:rsid w:val="00947AF1"/>
    <w:rsid w:val="0095051B"/>
    <w:rsid w:val="00952D24"/>
    <w:rsid w:val="00955285"/>
    <w:rsid w:val="00955722"/>
    <w:rsid w:val="009557BF"/>
    <w:rsid w:val="00960992"/>
    <w:rsid w:val="009619F5"/>
    <w:rsid w:val="0096214B"/>
    <w:rsid w:val="00964FD1"/>
    <w:rsid w:val="00965152"/>
    <w:rsid w:val="0096550D"/>
    <w:rsid w:val="00972985"/>
    <w:rsid w:val="00972BCF"/>
    <w:rsid w:val="009747D0"/>
    <w:rsid w:val="00974CFB"/>
    <w:rsid w:val="00975776"/>
    <w:rsid w:val="00976C41"/>
    <w:rsid w:val="009800A2"/>
    <w:rsid w:val="00980270"/>
    <w:rsid w:val="00984288"/>
    <w:rsid w:val="009846B8"/>
    <w:rsid w:val="00987218"/>
    <w:rsid w:val="0099081B"/>
    <w:rsid w:val="00990A4B"/>
    <w:rsid w:val="00991534"/>
    <w:rsid w:val="0099182C"/>
    <w:rsid w:val="009922D0"/>
    <w:rsid w:val="00993CB1"/>
    <w:rsid w:val="00996478"/>
    <w:rsid w:val="00996886"/>
    <w:rsid w:val="009A2391"/>
    <w:rsid w:val="009A2D9E"/>
    <w:rsid w:val="009A4761"/>
    <w:rsid w:val="009A4F34"/>
    <w:rsid w:val="009A63DB"/>
    <w:rsid w:val="009A67D8"/>
    <w:rsid w:val="009B1DC5"/>
    <w:rsid w:val="009B28BA"/>
    <w:rsid w:val="009B3237"/>
    <w:rsid w:val="009B3939"/>
    <w:rsid w:val="009B4193"/>
    <w:rsid w:val="009B458B"/>
    <w:rsid w:val="009B6844"/>
    <w:rsid w:val="009B6B2A"/>
    <w:rsid w:val="009C2531"/>
    <w:rsid w:val="009C2CD7"/>
    <w:rsid w:val="009C314B"/>
    <w:rsid w:val="009C35BE"/>
    <w:rsid w:val="009C4446"/>
    <w:rsid w:val="009C6045"/>
    <w:rsid w:val="009C6C54"/>
    <w:rsid w:val="009C7781"/>
    <w:rsid w:val="009D0E49"/>
    <w:rsid w:val="009D1584"/>
    <w:rsid w:val="009D1A15"/>
    <w:rsid w:val="009D1E29"/>
    <w:rsid w:val="009D22E7"/>
    <w:rsid w:val="009D3140"/>
    <w:rsid w:val="009D339A"/>
    <w:rsid w:val="009D3A25"/>
    <w:rsid w:val="009D4E0E"/>
    <w:rsid w:val="009D71A0"/>
    <w:rsid w:val="009E1F67"/>
    <w:rsid w:val="009E3258"/>
    <w:rsid w:val="009E5161"/>
    <w:rsid w:val="009E534D"/>
    <w:rsid w:val="009E7093"/>
    <w:rsid w:val="009E70AA"/>
    <w:rsid w:val="009F0437"/>
    <w:rsid w:val="009F2560"/>
    <w:rsid w:val="009F4DBA"/>
    <w:rsid w:val="009F6080"/>
    <w:rsid w:val="009F6C4C"/>
    <w:rsid w:val="009F7761"/>
    <w:rsid w:val="009F778D"/>
    <w:rsid w:val="009F7A90"/>
    <w:rsid w:val="009F7E7D"/>
    <w:rsid w:val="00A03C4D"/>
    <w:rsid w:val="00A0518E"/>
    <w:rsid w:val="00A05362"/>
    <w:rsid w:val="00A06150"/>
    <w:rsid w:val="00A06C44"/>
    <w:rsid w:val="00A103DA"/>
    <w:rsid w:val="00A1076A"/>
    <w:rsid w:val="00A129AD"/>
    <w:rsid w:val="00A13210"/>
    <w:rsid w:val="00A14414"/>
    <w:rsid w:val="00A14679"/>
    <w:rsid w:val="00A14BC4"/>
    <w:rsid w:val="00A154A9"/>
    <w:rsid w:val="00A16C90"/>
    <w:rsid w:val="00A17BFB"/>
    <w:rsid w:val="00A25530"/>
    <w:rsid w:val="00A26C9D"/>
    <w:rsid w:val="00A306E2"/>
    <w:rsid w:val="00A324F0"/>
    <w:rsid w:val="00A34543"/>
    <w:rsid w:val="00A35BE5"/>
    <w:rsid w:val="00A35F1F"/>
    <w:rsid w:val="00A4103F"/>
    <w:rsid w:val="00A43181"/>
    <w:rsid w:val="00A43DA2"/>
    <w:rsid w:val="00A45BE1"/>
    <w:rsid w:val="00A45FCA"/>
    <w:rsid w:val="00A50244"/>
    <w:rsid w:val="00A50B33"/>
    <w:rsid w:val="00A50B88"/>
    <w:rsid w:val="00A5210E"/>
    <w:rsid w:val="00A55019"/>
    <w:rsid w:val="00A557AA"/>
    <w:rsid w:val="00A56996"/>
    <w:rsid w:val="00A57189"/>
    <w:rsid w:val="00A575D6"/>
    <w:rsid w:val="00A603B6"/>
    <w:rsid w:val="00A61899"/>
    <w:rsid w:val="00A627E0"/>
    <w:rsid w:val="00A639B7"/>
    <w:rsid w:val="00A63D35"/>
    <w:rsid w:val="00A649D1"/>
    <w:rsid w:val="00A70569"/>
    <w:rsid w:val="00A706CD"/>
    <w:rsid w:val="00A725B6"/>
    <w:rsid w:val="00A72C66"/>
    <w:rsid w:val="00A736A0"/>
    <w:rsid w:val="00A7460B"/>
    <w:rsid w:val="00A74FD6"/>
    <w:rsid w:val="00A75C57"/>
    <w:rsid w:val="00A76397"/>
    <w:rsid w:val="00A7707B"/>
    <w:rsid w:val="00A77C6B"/>
    <w:rsid w:val="00A80381"/>
    <w:rsid w:val="00A80972"/>
    <w:rsid w:val="00A819BE"/>
    <w:rsid w:val="00A81C7A"/>
    <w:rsid w:val="00A84FDC"/>
    <w:rsid w:val="00A86D6B"/>
    <w:rsid w:val="00A90200"/>
    <w:rsid w:val="00A902D2"/>
    <w:rsid w:val="00A93AF2"/>
    <w:rsid w:val="00A944D7"/>
    <w:rsid w:val="00AA1172"/>
    <w:rsid w:val="00AA18C5"/>
    <w:rsid w:val="00AA1D92"/>
    <w:rsid w:val="00AA1F3A"/>
    <w:rsid w:val="00AA3AC9"/>
    <w:rsid w:val="00AA4C76"/>
    <w:rsid w:val="00AA62C6"/>
    <w:rsid w:val="00AA632B"/>
    <w:rsid w:val="00AA751F"/>
    <w:rsid w:val="00AA7ABD"/>
    <w:rsid w:val="00AA7E07"/>
    <w:rsid w:val="00AB09EB"/>
    <w:rsid w:val="00AB0A74"/>
    <w:rsid w:val="00AB3A8D"/>
    <w:rsid w:val="00AB6246"/>
    <w:rsid w:val="00AB71E8"/>
    <w:rsid w:val="00AB7D34"/>
    <w:rsid w:val="00AB7E02"/>
    <w:rsid w:val="00AC0B1E"/>
    <w:rsid w:val="00AC20AE"/>
    <w:rsid w:val="00AC5857"/>
    <w:rsid w:val="00AD4E2E"/>
    <w:rsid w:val="00AD607A"/>
    <w:rsid w:val="00AE0920"/>
    <w:rsid w:val="00AE0EFD"/>
    <w:rsid w:val="00AE15CA"/>
    <w:rsid w:val="00AE1CA6"/>
    <w:rsid w:val="00AE333B"/>
    <w:rsid w:val="00AE543D"/>
    <w:rsid w:val="00AE5C00"/>
    <w:rsid w:val="00AE63A1"/>
    <w:rsid w:val="00AE71C8"/>
    <w:rsid w:val="00AF070E"/>
    <w:rsid w:val="00AF2D7B"/>
    <w:rsid w:val="00AF3E4F"/>
    <w:rsid w:val="00AF67D4"/>
    <w:rsid w:val="00B0401F"/>
    <w:rsid w:val="00B05048"/>
    <w:rsid w:val="00B12756"/>
    <w:rsid w:val="00B13C25"/>
    <w:rsid w:val="00B155CF"/>
    <w:rsid w:val="00B16164"/>
    <w:rsid w:val="00B1676C"/>
    <w:rsid w:val="00B167F8"/>
    <w:rsid w:val="00B17190"/>
    <w:rsid w:val="00B20F15"/>
    <w:rsid w:val="00B21A46"/>
    <w:rsid w:val="00B22F07"/>
    <w:rsid w:val="00B23405"/>
    <w:rsid w:val="00B23B9E"/>
    <w:rsid w:val="00B23D59"/>
    <w:rsid w:val="00B251D1"/>
    <w:rsid w:val="00B26DD8"/>
    <w:rsid w:val="00B31179"/>
    <w:rsid w:val="00B37B77"/>
    <w:rsid w:val="00B400B1"/>
    <w:rsid w:val="00B401BD"/>
    <w:rsid w:val="00B40DCF"/>
    <w:rsid w:val="00B448C8"/>
    <w:rsid w:val="00B46C50"/>
    <w:rsid w:val="00B51B79"/>
    <w:rsid w:val="00B523D7"/>
    <w:rsid w:val="00B548FB"/>
    <w:rsid w:val="00B55220"/>
    <w:rsid w:val="00B552C1"/>
    <w:rsid w:val="00B56F0E"/>
    <w:rsid w:val="00B571E7"/>
    <w:rsid w:val="00B57F96"/>
    <w:rsid w:val="00B612E1"/>
    <w:rsid w:val="00B6249F"/>
    <w:rsid w:val="00B650C7"/>
    <w:rsid w:val="00B65BFE"/>
    <w:rsid w:val="00B65EDA"/>
    <w:rsid w:val="00B66226"/>
    <w:rsid w:val="00B700B3"/>
    <w:rsid w:val="00B7029E"/>
    <w:rsid w:val="00B71473"/>
    <w:rsid w:val="00B73F47"/>
    <w:rsid w:val="00B73F5F"/>
    <w:rsid w:val="00B820DE"/>
    <w:rsid w:val="00B83E78"/>
    <w:rsid w:val="00B85A65"/>
    <w:rsid w:val="00B86483"/>
    <w:rsid w:val="00B92B98"/>
    <w:rsid w:val="00B93C37"/>
    <w:rsid w:val="00B95519"/>
    <w:rsid w:val="00B96DBE"/>
    <w:rsid w:val="00BA0D99"/>
    <w:rsid w:val="00BA1DF6"/>
    <w:rsid w:val="00BA1FBA"/>
    <w:rsid w:val="00BA4147"/>
    <w:rsid w:val="00BA5410"/>
    <w:rsid w:val="00BB1D11"/>
    <w:rsid w:val="00BB3D48"/>
    <w:rsid w:val="00BB50D1"/>
    <w:rsid w:val="00BB50DA"/>
    <w:rsid w:val="00BB5141"/>
    <w:rsid w:val="00BB5939"/>
    <w:rsid w:val="00BB5A07"/>
    <w:rsid w:val="00BB62ED"/>
    <w:rsid w:val="00BB72A9"/>
    <w:rsid w:val="00BC00CD"/>
    <w:rsid w:val="00BC1536"/>
    <w:rsid w:val="00BC177F"/>
    <w:rsid w:val="00BC6A27"/>
    <w:rsid w:val="00BC6B2B"/>
    <w:rsid w:val="00BD05BC"/>
    <w:rsid w:val="00BD09A6"/>
    <w:rsid w:val="00BD2576"/>
    <w:rsid w:val="00BD372A"/>
    <w:rsid w:val="00BD42AD"/>
    <w:rsid w:val="00BD49D8"/>
    <w:rsid w:val="00BD6D74"/>
    <w:rsid w:val="00BE10D9"/>
    <w:rsid w:val="00BE1CCD"/>
    <w:rsid w:val="00BE2455"/>
    <w:rsid w:val="00BE5CF9"/>
    <w:rsid w:val="00BF3DEA"/>
    <w:rsid w:val="00BF4630"/>
    <w:rsid w:val="00BF66CF"/>
    <w:rsid w:val="00C02BCC"/>
    <w:rsid w:val="00C06E72"/>
    <w:rsid w:val="00C070A3"/>
    <w:rsid w:val="00C07569"/>
    <w:rsid w:val="00C102B9"/>
    <w:rsid w:val="00C13B76"/>
    <w:rsid w:val="00C14B3B"/>
    <w:rsid w:val="00C16B90"/>
    <w:rsid w:val="00C21915"/>
    <w:rsid w:val="00C25198"/>
    <w:rsid w:val="00C252F8"/>
    <w:rsid w:val="00C25A70"/>
    <w:rsid w:val="00C25EC8"/>
    <w:rsid w:val="00C26188"/>
    <w:rsid w:val="00C30B76"/>
    <w:rsid w:val="00C30CED"/>
    <w:rsid w:val="00C352BE"/>
    <w:rsid w:val="00C378D2"/>
    <w:rsid w:val="00C4674D"/>
    <w:rsid w:val="00C47CF7"/>
    <w:rsid w:val="00C51CB6"/>
    <w:rsid w:val="00C51E7E"/>
    <w:rsid w:val="00C530EF"/>
    <w:rsid w:val="00C53363"/>
    <w:rsid w:val="00C54457"/>
    <w:rsid w:val="00C54D81"/>
    <w:rsid w:val="00C5503C"/>
    <w:rsid w:val="00C55E2F"/>
    <w:rsid w:val="00C566D9"/>
    <w:rsid w:val="00C56784"/>
    <w:rsid w:val="00C572B8"/>
    <w:rsid w:val="00C62FDA"/>
    <w:rsid w:val="00C67893"/>
    <w:rsid w:val="00C70A8D"/>
    <w:rsid w:val="00C72681"/>
    <w:rsid w:val="00C73C73"/>
    <w:rsid w:val="00C7560B"/>
    <w:rsid w:val="00C77AD7"/>
    <w:rsid w:val="00C82743"/>
    <w:rsid w:val="00C829E7"/>
    <w:rsid w:val="00C82C58"/>
    <w:rsid w:val="00C82F84"/>
    <w:rsid w:val="00C85D44"/>
    <w:rsid w:val="00C8751E"/>
    <w:rsid w:val="00C906F5"/>
    <w:rsid w:val="00C91C2F"/>
    <w:rsid w:val="00C94ABD"/>
    <w:rsid w:val="00C97DBD"/>
    <w:rsid w:val="00CA00BC"/>
    <w:rsid w:val="00CA03F2"/>
    <w:rsid w:val="00CA2454"/>
    <w:rsid w:val="00CA2966"/>
    <w:rsid w:val="00CA310A"/>
    <w:rsid w:val="00CA3581"/>
    <w:rsid w:val="00CA3938"/>
    <w:rsid w:val="00CA5608"/>
    <w:rsid w:val="00CB16EC"/>
    <w:rsid w:val="00CB65E9"/>
    <w:rsid w:val="00CC1523"/>
    <w:rsid w:val="00CC19C8"/>
    <w:rsid w:val="00CC22FB"/>
    <w:rsid w:val="00CC3D40"/>
    <w:rsid w:val="00CC5265"/>
    <w:rsid w:val="00CC5B73"/>
    <w:rsid w:val="00CD12C0"/>
    <w:rsid w:val="00CD3D42"/>
    <w:rsid w:val="00CD569F"/>
    <w:rsid w:val="00CD573E"/>
    <w:rsid w:val="00CD5DE0"/>
    <w:rsid w:val="00CD6300"/>
    <w:rsid w:val="00CD7063"/>
    <w:rsid w:val="00CE17CE"/>
    <w:rsid w:val="00CE1943"/>
    <w:rsid w:val="00CE4D52"/>
    <w:rsid w:val="00CE6B9D"/>
    <w:rsid w:val="00CE702A"/>
    <w:rsid w:val="00CF0515"/>
    <w:rsid w:val="00CF09CA"/>
    <w:rsid w:val="00CF291B"/>
    <w:rsid w:val="00CF2B72"/>
    <w:rsid w:val="00CF315A"/>
    <w:rsid w:val="00CF3813"/>
    <w:rsid w:val="00CF7F20"/>
    <w:rsid w:val="00D01586"/>
    <w:rsid w:val="00D017BA"/>
    <w:rsid w:val="00D01E62"/>
    <w:rsid w:val="00D02679"/>
    <w:rsid w:val="00D02998"/>
    <w:rsid w:val="00D06DCD"/>
    <w:rsid w:val="00D1077F"/>
    <w:rsid w:val="00D129D2"/>
    <w:rsid w:val="00D14581"/>
    <w:rsid w:val="00D145D7"/>
    <w:rsid w:val="00D21495"/>
    <w:rsid w:val="00D21DC6"/>
    <w:rsid w:val="00D229B9"/>
    <w:rsid w:val="00D237C2"/>
    <w:rsid w:val="00D26CDF"/>
    <w:rsid w:val="00D30120"/>
    <w:rsid w:val="00D3355D"/>
    <w:rsid w:val="00D343C5"/>
    <w:rsid w:val="00D345E4"/>
    <w:rsid w:val="00D357ED"/>
    <w:rsid w:val="00D358A5"/>
    <w:rsid w:val="00D35F28"/>
    <w:rsid w:val="00D36DE4"/>
    <w:rsid w:val="00D4006C"/>
    <w:rsid w:val="00D40886"/>
    <w:rsid w:val="00D4127B"/>
    <w:rsid w:val="00D43539"/>
    <w:rsid w:val="00D43A49"/>
    <w:rsid w:val="00D43CDB"/>
    <w:rsid w:val="00D440D1"/>
    <w:rsid w:val="00D4535F"/>
    <w:rsid w:val="00D45F3A"/>
    <w:rsid w:val="00D5165D"/>
    <w:rsid w:val="00D53F18"/>
    <w:rsid w:val="00D549AF"/>
    <w:rsid w:val="00D56C95"/>
    <w:rsid w:val="00D57C88"/>
    <w:rsid w:val="00D606C4"/>
    <w:rsid w:val="00D61398"/>
    <w:rsid w:val="00D63D4C"/>
    <w:rsid w:val="00D640C1"/>
    <w:rsid w:val="00D64B4B"/>
    <w:rsid w:val="00D66E1E"/>
    <w:rsid w:val="00D677A3"/>
    <w:rsid w:val="00D70573"/>
    <w:rsid w:val="00D7334F"/>
    <w:rsid w:val="00D73698"/>
    <w:rsid w:val="00D73ED9"/>
    <w:rsid w:val="00D76542"/>
    <w:rsid w:val="00D7680E"/>
    <w:rsid w:val="00D774BA"/>
    <w:rsid w:val="00D80966"/>
    <w:rsid w:val="00D8120D"/>
    <w:rsid w:val="00D83643"/>
    <w:rsid w:val="00D83F60"/>
    <w:rsid w:val="00D85271"/>
    <w:rsid w:val="00D869CD"/>
    <w:rsid w:val="00D87631"/>
    <w:rsid w:val="00D877CA"/>
    <w:rsid w:val="00D9204E"/>
    <w:rsid w:val="00D94FA4"/>
    <w:rsid w:val="00D95763"/>
    <w:rsid w:val="00D95C02"/>
    <w:rsid w:val="00D95E45"/>
    <w:rsid w:val="00DA0FC8"/>
    <w:rsid w:val="00DA177D"/>
    <w:rsid w:val="00DA21B0"/>
    <w:rsid w:val="00DA3546"/>
    <w:rsid w:val="00DA6146"/>
    <w:rsid w:val="00DA7DC9"/>
    <w:rsid w:val="00DB0D40"/>
    <w:rsid w:val="00DB17FB"/>
    <w:rsid w:val="00DB1BE8"/>
    <w:rsid w:val="00DB1EDD"/>
    <w:rsid w:val="00DB40AF"/>
    <w:rsid w:val="00DB4CAD"/>
    <w:rsid w:val="00DB61F3"/>
    <w:rsid w:val="00DC13DE"/>
    <w:rsid w:val="00DC3B2B"/>
    <w:rsid w:val="00DC40BA"/>
    <w:rsid w:val="00DC4CDB"/>
    <w:rsid w:val="00DC5899"/>
    <w:rsid w:val="00DC6702"/>
    <w:rsid w:val="00DD1C48"/>
    <w:rsid w:val="00DD615C"/>
    <w:rsid w:val="00DD627E"/>
    <w:rsid w:val="00DD6653"/>
    <w:rsid w:val="00DD6F05"/>
    <w:rsid w:val="00DE09C2"/>
    <w:rsid w:val="00DE0FF2"/>
    <w:rsid w:val="00DE2436"/>
    <w:rsid w:val="00DE292D"/>
    <w:rsid w:val="00DE320D"/>
    <w:rsid w:val="00DE45B3"/>
    <w:rsid w:val="00DE6022"/>
    <w:rsid w:val="00DE7D0C"/>
    <w:rsid w:val="00DF00A0"/>
    <w:rsid w:val="00DF0D9B"/>
    <w:rsid w:val="00DF0E3B"/>
    <w:rsid w:val="00DF2275"/>
    <w:rsid w:val="00DF313E"/>
    <w:rsid w:val="00DF6204"/>
    <w:rsid w:val="00DF7382"/>
    <w:rsid w:val="00DF7437"/>
    <w:rsid w:val="00E01302"/>
    <w:rsid w:val="00E01AAC"/>
    <w:rsid w:val="00E01EC1"/>
    <w:rsid w:val="00E03FA0"/>
    <w:rsid w:val="00E066F7"/>
    <w:rsid w:val="00E06FF8"/>
    <w:rsid w:val="00E10CB5"/>
    <w:rsid w:val="00E14395"/>
    <w:rsid w:val="00E15EFA"/>
    <w:rsid w:val="00E16471"/>
    <w:rsid w:val="00E16FB3"/>
    <w:rsid w:val="00E20C4E"/>
    <w:rsid w:val="00E22061"/>
    <w:rsid w:val="00E24536"/>
    <w:rsid w:val="00E251F4"/>
    <w:rsid w:val="00E2643E"/>
    <w:rsid w:val="00E30B91"/>
    <w:rsid w:val="00E32F91"/>
    <w:rsid w:val="00E33ADB"/>
    <w:rsid w:val="00E37253"/>
    <w:rsid w:val="00E37277"/>
    <w:rsid w:val="00E42000"/>
    <w:rsid w:val="00E4377C"/>
    <w:rsid w:val="00E47007"/>
    <w:rsid w:val="00E50305"/>
    <w:rsid w:val="00E53702"/>
    <w:rsid w:val="00E54310"/>
    <w:rsid w:val="00E55230"/>
    <w:rsid w:val="00E55DFF"/>
    <w:rsid w:val="00E56AE4"/>
    <w:rsid w:val="00E615C3"/>
    <w:rsid w:val="00E64D5A"/>
    <w:rsid w:val="00E6592B"/>
    <w:rsid w:val="00E661D1"/>
    <w:rsid w:val="00E70C65"/>
    <w:rsid w:val="00E70E2D"/>
    <w:rsid w:val="00E736F6"/>
    <w:rsid w:val="00E76748"/>
    <w:rsid w:val="00E77374"/>
    <w:rsid w:val="00E80B1A"/>
    <w:rsid w:val="00E82670"/>
    <w:rsid w:val="00E82A0B"/>
    <w:rsid w:val="00E82C0B"/>
    <w:rsid w:val="00E82FE0"/>
    <w:rsid w:val="00E8357B"/>
    <w:rsid w:val="00E84332"/>
    <w:rsid w:val="00E85459"/>
    <w:rsid w:val="00E85B48"/>
    <w:rsid w:val="00E86DE7"/>
    <w:rsid w:val="00E91701"/>
    <w:rsid w:val="00E95028"/>
    <w:rsid w:val="00E9731D"/>
    <w:rsid w:val="00E9736B"/>
    <w:rsid w:val="00E977F5"/>
    <w:rsid w:val="00EA040E"/>
    <w:rsid w:val="00EA232D"/>
    <w:rsid w:val="00EA5D3E"/>
    <w:rsid w:val="00EB03A8"/>
    <w:rsid w:val="00EB0400"/>
    <w:rsid w:val="00EB19F2"/>
    <w:rsid w:val="00EB2484"/>
    <w:rsid w:val="00EB27E1"/>
    <w:rsid w:val="00EB2E05"/>
    <w:rsid w:val="00EB5225"/>
    <w:rsid w:val="00EB5A9F"/>
    <w:rsid w:val="00EB6E00"/>
    <w:rsid w:val="00EC1E43"/>
    <w:rsid w:val="00EC1F74"/>
    <w:rsid w:val="00EC2138"/>
    <w:rsid w:val="00EC3D20"/>
    <w:rsid w:val="00EC4476"/>
    <w:rsid w:val="00EC5664"/>
    <w:rsid w:val="00EC5DED"/>
    <w:rsid w:val="00ED0C4C"/>
    <w:rsid w:val="00ED0F79"/>
    <w:rsid w:val="00ED15C6"/>
    <w:rsid w:val="00ED1CC5"/>
    <w:rsid w:val="00ED689A"/>
    <w:rsid w:val="00EE2006"/>
    <w:rsid w:val="00EE25CE"/>
    <w:rsid w:val="00EE5D7D"/>
    <w:rsid w:val="00EE68C4"/>
    <w:rsid w:val="00EE6999"/>
    <w:rsid w:val="00EE7C6C"/>
    <w:rsid w:val="00EE7E24"/>
    <w:rsid w:val="00EF0D69"/>
    <w:rsid w:val="00EF1E53"/>
    <w:rsid w:val="00EF2BDA"/>
    <w:rsid w:val="00EF3173"/>
    <w:rsid w:val="00EF4BE4"/>
    <w:rsid w:val="00EF68CE"/>
    <w:rsid w:val="00F018BC"/>
    <w:rsid w:val="00F05063"/>
    <w:rsid w:val="00F1080D"/>
    <w:rsid w:val="00F12D69"/>
    <w:rsid w:val="00F14645"/>
    <w:rsid w:val="00F14794"/>
    <w:rsid w:val="00F151ED"/>
    <w:rsid w:val="00F15438"/>
    <w:rsid w:val="00F16547"/>
    <w:rsid w:val="00F22276"/>
    <w:rsid w:val="00F23D48"/>
    <w:rsid w:val="00F253C2"/>
    <w:rsid w:val="00F25641"/>
    <w:rsid w:val="00F2788D"/>
    <w:rsid w:val="00F27A8F"/>
    <w:rsid w:val="00F3014B"/>
    <w:rsid w:val="00F31EF3"/>
    <w:rsid w:val="00F327B9"/>
    <w:rsid w:val="00F32D0B"/>
    <w:rsid w:val="00F33F9B"/>
    <w:rsid w:val="00F3405B"/>
    <w:rsid w:val="00F348CC"/>
    <w:rsid w:val="00F413A4"/>
    <w:rsid w:val="00F41694"/>
    <w:rsid w:val="00F41FF7"/>
    <w:rsid w:val="00F420C1"/>
    <w:rsid w:val="00F4267E"/>
    <w:rsid w:val="00F439AD"/>
    <w:rsid w:val="00F44156"/>
    <w:rsid w:val="00F451E6"/>
    <w:rsid w:val="00F45B3A"/>
    <w:rsid w:val="00F4632B"/>
    <w:rsid w:val="00F537F5"/>
    <w:rsid w:val="00F552AA"/>
    <w:rsid w:val="00F55E00"/>
    <w:rsid w:val="00F5771B"/>
    <w:rsid w:val="00F57B0C"/>
    <w:rsid w:val="00F57DC9"/>
    <w:rsid w:val="00F60947"/>
    <w:rsid w:val="00F61992"/>
    <w:rsid w:val="00F66CE7"/>
    <w:rsid w:val="00F70C7F"/>
    <w:rsid w:val="00F71172"/>
    <w:rsid w:val="00F7286B"/>
    <w:rsid w:val="00F72D67"/>
    <w:rsid w:val="00F74983"/>
    <w:rsid w:val="00F76EE0"/>
    <w:rsid w:val="00F80266"/>
    <w:rsid w:val="00F80EA8"/>
    <w:rsid w:val="00F811B8"/>
    <w:rsid w:val="00F817BE"/>
    <w:rsid w:val="00F8271A"/>
    <w:rsid w:val="00F8702C"/>
    <w:rsid w:val="00F90E14"/>
    <w:rsid w:val="00F914E2"/>
    <w:rsid w:val="00F92300"/>
    <w:rsid w:val="00F9360B"/>
    <w:rsid w:val="00F9469C"/>
    <w:rsid w:val="00F94954"/>
    <w:rsid w:val="00F957D2"/>
    <w:rsid w:val="00F96F34"/>
    <w:rsid w:val="00FA0A72"/>
    <w:rsid w:val="00FA11FA"/>
    <w:rsid w:val="00FA2E9D"/>
    <w:rsid w:val="00FA3D03"/>
    <w:rsid w:val="00FA49C6"/>
    <w:rsid w:val="00FA5692"/>
    <w:rsid w:val="00FA59F2"/>
    <w:rsid w:val="00FB019D"/>
    <w:rsid w:val="00FB3214"/>
    <w:rsid w:val="00FB3863"/>
    <w:rsid w:val="00FB5411"/>
    <w:rsid w:val="00FB627A"/>
    <w:rsid w:val="00FC1010"/>
    <w:rsid w:val="00FC2A5E"/>
    <w:rsid w:val="00FC2C9E"/>
    <w:rsid w:val="00FC416A"/>
    <w:rsid w:val="00FC6602"/>
    <w:rsid w:val="00FC6E27"/>
    <w:rsid w:val="00FC7123"/>
    <w:rsid w:val="00FD0456"/>
    <w:rsid w:val="00FD1B87"/>
    <w:rsid w:val="00FD2660"/>
    <w:rsid w:val="00FD3846"/>
    <w:rsid w:val="00FD390D"/>
    <w:rsid w:val="00FD4AD6"/>
    <w:rsid w:val="00FD4E0F"/>
    <w:rsid w:val="00FD5858"/>
    <w:rsid w:val="00FD6E54"/>
    <w:rsid w:val="00FE0F26"/>
    <w:rsid w:val="00FE11FF"/>
    <w:rsid w:val="00FE1D26"/>
    <w:rsid w:val="00FE2426"/>
    <w:rsid w:val="00FE3AD7"/>
    <w:rsid w:val="00FE634D"/>
    <w:rsid w:val="00FE6A95"/>
    <w:rsid w:val="00FF042F"/>
    <w:rsid w:val="00FF15F4"/>
    <w:rsid w:val="00FF1666"/>
    <w:rsid w:val="00FF37ED"/>
    <w:rsid w:val="00FF524E"/>
    <w:rsid w:val="00FF55F6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8B5D4"/>
  <w15:chartTrackingRefBased/>
  <w15:docId w15:val="{925616D2-04A7-4635-8293-0D3B38C5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7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7D7D"/>
  </w:style>
  <w:style w:type="paragraph" w:styleId="Fuzeile">
    <w:name w:val="footer"/>
    <w:basedOn w:val="Standard"/>
    <w:link w:val="FuzeileZchn"/>
    <w:uiPriority w:val="99"/>
    <w:unhideWhenUsed/>
    <w:rsid w:val="004A7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7D7D"/>
  </w:style>
  <w:style w:type="table" w:styleId="Tabellenraster">
    <w:name w:val="Table Grid"/>
    <w:basedOn w:val="NormaleTabelle"/>
    <w:uiPriority w:val="39"/>
    <w:rsid w:val="0043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122ECF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2ECF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22E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7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rk-MAR\Desktop\Speisekarte-Restaurant-Waldheim-Ruit%20-V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72741-8C14-46B2-940B-1F698847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Speisekarte-Restaurant-Waldheim-Ruit -V2</Template>
  <TotalTime>0</TotalTime>
  <Pages>9</Pages>
  <Words>1014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Work-MAR</dc:creator>
  <cp:keywords/>
  <dc:description/>
  <cp:lastModifiedBy>Andreas Wolf</cp:lastModifiedBy>
  <cp:revision>60</cp:revision>
  <cp:lastPrinted>2024-03-12T09:46:00Z</cp:lastPrinted>
  <dcterms:created xsi:type="dcterms:W3CDTF">2024-03-14T16:20:00Z</dcterms:created>
  <dcterms:modified xsi:type="dcterms:W3CDTF">2024-03-17T09:53:00Z</dcterms:modified>
</cp:coreProperties>
</file>